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AA3D2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Robert MACHYN</w:t>
      </w:r>
      <w:r w:rsidRPr="0047582A">
        <w:rPr>
          <w:rStyle w:val="s1"/>
        </w:rPr>
        <w:t xml:space="preserve">   </w:t>
      </w:r>
      <w:proofErr w:type="gramStart"/>
      <w:r w:rsidRPr="0047582A">
        <w:rPr>
          <w:rStyle w:val="s1"/>
        </w:rPr>
        <w:t xml:space="preserve">   (</w:t>
      </w:r>
      <w:proofErr w:type="gramEnd"/>
      <w:r w:rsidRPr="0047582A">
        <w:rPr>
          <w:rStyle w:val="s1"/>
        </w:rPr>
        <w:t>fl.1509)</w:t>
      </w:r>
    </w:p>
    <w:p w14:paraId="272B738D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of </w:t>
      </w:r>
      <w:proofErr w:type="spellStart"/>
      <w:r w:rsidRPr="0047582A">
        <w:rPr>
          <w:rStyle w:val="s1"/>
        </w:rPr>
        <w:t>Ludham</w:t>
      </w:r>
      <w:proofErr w:type="spellEnd"/>
      <w:r w:rsidRPr="0047582A">
        <w:rPr>
          <w:rStyle w:val="s1"/>
        </w:rPr>
        <w:t>, Norfolk.</w:t>
      </w:r>
    </w:p>
    <w:p w14:paraId="48FCADE8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</w:p>
    <w:p w14:paraId="20A87446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</w:p>
    <w:p w14:paraId="798176D8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76B93F5E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Johnson 185)</w:t>
      </w:r>
    </w:p>
    <w:p w14:paraId="3BC0DF93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</w:p>
    <w:p w14:paraId="714DEFED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</w:p>
    <w:p w14:paraId="55FA5C05" w14:textId="77777777" w:rsidR="00DB6E6B" w:rsidRPr="0047582A" w:rsidRDefault="00DB6E6B" w:rsidP="00DB6E6B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3 September 2021</w:t>
      </w:r>
    </w:p>
    <w:p w14:paraId="4641DB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DB107" w14:textId="77777777" w:rsidR="00DB6E6B" w:rsidRDefault="00DB6E6B" w:rsidP="009139A6">
      <w:r>
        <w:separator/>
      </w:r>
    </w:p>
  </w:endnote>
  <w:endnote w:type="continuationSeparator" w:id="0">
    <w:p w14:paraId="7815297E" w14:textId="77777777" w:rsidR="00DB6E6B" w:rsidRDefault="00DB6E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5CC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10C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61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1F9DA" w14:textId="77777777" w:rsidR="00DB6E6B" w:rsidRDefault="00DB6E6B" w:rsidP="009139A6">
      <w:r>
        <w:separator/>
      </w:r>
    </w:p>
  </w:footnote>
  <w:footnote w:type="continuationSeparator" w:id="0">
    <w:p w14:paraId="425B81B6" w14:textId="77777777" w:rsidR="00DB6E6B" w:rsidRDefault="00DB6E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C68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0CF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DA2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6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B6E6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A7C69"/>
  <w15:chartTrackingRefBased/>
  <w15:docId w15:val="{CEA3B986-7CB6-4C92-B31F-56EFEAC3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6E6B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DB6E6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2021-09-26T14:39:00Z</dcterms:created>
  <dcterms:modified xsi:type="dcterms:W3CDTF">2021-09-26T14:39:00Z</dcterms:modified>
</cp:coreProperties>
</file>