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E0A4C" w14:textId="77777777" w:rsidR="00106CC9" w:rsidRDefault="00106CC9" w:rsidP="00106CC9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Robert MACHYN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696DF2DA" w14:textId="77777777" w:rsidR="00106CC9" w:rsidRDefault="00106CC9" w:rsidP="00106CC9">
      <w:pPr>
        <w:pStyle w:val="NoSpacing"/>
        <w:rPr>
          <w:rFonts w:cs="Times New Roman"/>
          <w:szCs w:val="24"/>
        </w:rPr>
      </w:pPr>
    </w:p>
    <w:p w14:paraId="3A0A8EF4" w14:textId="77777777" w:rsidR="00106CC9" w:rsidRDefault="00106CC9" w:rsidP="00106CC9">
      <w:pPr>
        <w:pStyle w:val="NoSpacing"/>
        <w:rPr>
          <w:rFonts w:cs="Times New Roman"/>
          <w:szCs w:val="24"/>
        </w:rPr>
      </w:pPr>
    </w:p>
    <w:p w14:paraId="421B06D9" w14:textId="77777777" w:rsidR="00106CC9" w:rsidRDefault="00106CC9" w:rsidP="00106CC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6 Dec.1484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East Grinstead,</w:t>
      </w:r>
    </w:p>
    <w:p w14:paraId="21E2955D" w14:textId="77777777" w:rsidR="00106CC9" w:rsidRDefault="00106CC9" w:rsidP="00106CC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Sussex, into landholdings of Ralph Neville, 2</w:t>
      </w:r>
      <w:r w:rsidRPr="003A2E80">
        <w:rPr>
          <w:rFonts w:cs="Times New Roman"/>
          <w:szCs w:val="24"/>
          <w:vertAlign w:val="superscript"/>
        </w:rPr>
        <w:t>nd</w:t>
      </w:r>
      <w:r>
        <w:rPr>
          <w:rFonts w:cs="Times New Roman"/>
          <w:szCs w:val="24"/>
        </w:rPr>
        <w:t xml:space="preserve"> Earl of Westmoreland(q.v.).</w:t>
      </w:r>
    </w:p>
    <w:p w14:paraId="0C88E528" w14:textId="77777777" w:rsidR="00106CC9" w:rsidRDefault="00106CC9" w:rsidP="00106CC9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7ACBF73C" w14:textId="77777777" w:rsidR="00106CC9" w:rsidRDefault="00106CC9" w:rsidP="00106CC9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p.106)</w:t>
      </w:r>
    </w:p>
    <w:p w14:paraId="7DD8B27A" w14:textId="77777777" w:rsidR="00106CC9" w:rsidRDefault="00106CC9" w:rsidP="00106CC9">
      <w:pPr>
        <w:pStyle w:val="NoSpacing"/>
        <w:rPr>
          <w:rFonts w:eastAsia="Times New Roman" w:cs="Times New Roman"/>
          <w:szCs w:val="24"/>
        </w:rPr>
      </w:pPr>
    </w:p>
    <w:p w14:paraId="7D43F1EB" w14:textId="77777777" w:rsidR="00106CC9" w:rsidRDefault="00106CC9" w:rsidP="00106CC9">
      <w:pPr>
        <w:pStyle w:val="NoSpacing"/>
        <w:rPr>
          <w:rFonts w:eastAsia="Times New Roman" w:cs="Times New Roman"/>
          <w:szCs w:val="24"/>
        </w:rPr>
      </w:pPr>
    </w:p>
    <w:p w14:paraId="32A4D176" w14:textId="77777777" w:rsidR="00106CC9" w:rsidRDefault="00106CC9" w:rsidP="00106CC9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5 August 2023</w:t>
      </w:r>
    </w:p>
    <w:p w14:paraId="29A1E01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71B994" w14:textId="77777777" w:rsidR="00106CC9" w:rsidRDefault="00106CC9" w:rsidP="009139A6">
      <w:r>
        <w:separator/>
      </w:r>
    </w:p>
  </w:endnote>
  <w:endnote w:type="continuationSeparator" w:id="0">
    <w:p w14:paraId="1F1D96A2" w14:textId="77777777" w:rsidR="00106CC9" w:rsidRDefault="00106CC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2E45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9A7A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8312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1F0E0D" w14:textId="77777777" w:rsidR="00106CC9" w:rsidRDefault="00106CC9" w:rsidP="009139A6">
      <w:r>
        <w:separator/>
      </w:r>
    </w:p>
  </w:footnote>
  <w:footnote w:type="continuationSeparator" w:id="0">
    <w:p w14:paraId="6B90DF56" w14:textId="77777777" w:rsidR="00106CC9" w:rsidRDefault="00106CC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F429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8F3A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CDE9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CC9"/>
    <w:rsid w:val="000666E0"/>
    <w:rsid w:val="00106CC9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0337DB"/>
  <w15:chartTrackingRefBased/>
  <w15:docId w15:val="{C64A8A26-E7F6-4583-A964-7C9382382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2023-08-05T20:37:00Z</dcterms:created>
  <dcterms:modified xsi:type="dcterms:W3CDTF">2023-08-05T20:37:00Z</dcterms:modified>
</cp:coreProperties>
</file>