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F62C3" w14:textId="77777777" w:rsidR="009C5DAB" w:rsidRDefault="009C5DAB" w:rsidP="009C5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MACHONNE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 w:rsidRPr="006376F2">
        <w:rPr>
          <w:rFonts w:cs="Times New Roman"/>
          <w:szCs w:val="24"/>
        </w:rPr>
        <w:t>(</w:t>
      </w:r>
      <w:proofErr w:type="gramEnd"/>
      <w:r w:rsidRPr="006376F2">
        <w:rPr>
          <w:rFonts w:cs="Times New Roman"/>
          <w:szCs w:val="24"/>
        </w:rPr>
        <w:t>fl.1433)</w:t>
      </w:r>
    </w:p>
    <w:p w14:paraId="7FDCC34E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533D79D3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78778278" w14:textId="77777777" w:rsidR="009C5DAB" w:rsidRDefault="009C5DAB" w:rsidP="009C5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Hugh </w:t>
      </w:r>
      <w:proofErr w:type="spellStart"/>
      <w:r>
        <w:rPr>
          <w:rFonts w:cs="Times New Roman"/>
          <w:szCs w:val="24"/>
        </w:rPr>
        <w:t>Machonne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Agnes(q.v.).</w:t>
      </w:r>
    </w:p>
    <w:p w14:paraId="1BD5283D" w14:textId="77777777" w:rsidR="009C5DAB" w:rsidRDefault="009C5DAB" w:rsidP="009C5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5B755C56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40644794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621AC7AA" w14:textId="77777777" w:rsidR="009C5DAB" w:rsidRDefault="009C5DAB" w:rsidP="009C5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He had a bequest in his father’s Will.   (ibid.)</w:t>
      </w:r>
    </w:p>
    <w:p w14:paraId="386AA8DD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6EDCF389" w14:textId="77777777" w:rsidR="009C5DAB" w:rsidRDefault="009C5DAB" w:rsidP="009C5DAB">
      <w:pPr>
        <w:pStyle w:val="NoSpacing"/>
        <w:rPr>
          <w:rFonts w:cs="Times New Roman"/>
          <w:szCs w:val="24"/>
        </w:rPr>
      </w:pPr>
    </w:p>
    <w:p w14:paraId="2D77B306" w14:textId="77777777" w:rsidR="009C5DAB" w:rsidRDefault="009C5DAB" w:rsidP="009C5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41D8FC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A2924" w14:textId="77777777" w:rsidR="009C5DAB" w:rsidRDefault="009C5DAB" w:rsidP="009139A6">
      <w:r>
        <w:separator/>
      </w:r>
    </w:p>
  </w:endnote>
  <w:endnote w:type="continuationSeparator" w:id="0">
    <w:p w14:paraId="5E2F5014" w14:textId="77777777" w:rsidR="009C5DAB" w:rsidRDefault="009C5D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E2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C5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45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9E506" w14:textId="77777777" w:rsidR="009C5DAB" w:rsidRDefault="009C5DAB" w:rsidP="009139A6">
      <w:r>
        <w:separator/>
      </w:r>
    </w:p>
  </w:footnote>
  <w:footnote w:type="continuationSeparator" w:id="0">
    <w:p w14:paraId="36E49289" w14:textId="77777777" w:rsidR="009C5DAB" w:rsidRDefault="009C5D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AE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461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39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AB"/>
    <w:rsid w:val="000666E0"/>
    <w:rsid w:val="002510B7"/>
    <w:rsid w:val="005C130B"/>
    <w:rsid w:val="00826F5C"/>
    <w:rsid w:val="009139A6"/>
    <w:rsid w:val="009448BB"/>
    <w:rsid w:val="00947624"/>
    <w:rsid w:val="009C5DA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0779E"/>
  <w15:chartTrackingRefBased/>
  <w15:docId w15:val="{5CEE972E-9BC0-4D94-8242-7B63BDB0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2023-04-29T20:23:00Z</dcterms:created>
  <dcterms:modified xsi:type="dcterms:W3CDTF">2023-04-29T20:23:00Z</dcterms:modified>
</cp:coreProperties>
</file>