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3E80CD" w14:textId="7955E611" w:rsidR="006B2F86" w:rsidRDefault="004B69D2" w:rsidP="00E71FC3">
      <w:pPr>
        <w:pStyle w:val="NoSpacing"/>
      </w:pPr>
      <w:r>
        <w:rPr>
          <w:u w:val="single"/>
        </w:rPr>
        <w:t>Thomas MACHON</w:t>
      </w:r>
      <w:r>
        <w:t xml:space="preserve">     (fl.1434)</w:t>
      </w:r>
    </w:p>
    <w:p w14:paraId="6F680BB1" w14:textId="1281BF7B" w:rsidR="004B69D2" w:rsidRDefault="004B69D2" w:rsidP="00E71FC3">
      <w:pPr>
        <w:pStyle w:val="NoSpacing"/>
      </w:pPr>
      <w:r>
        <w:t>of Bradford, West Riding of Yorkshire.</w:t>
      </w:r>
    </w:p>
    <w:p w14:paraId="169B9798" w14:textId="6A1367C0" w:rsidR="004B69D2" w:rsidRDefault="004B69D2" w:rsidP="00E71FC3">
      <w:pPr>
        <w:pStyle w:val="NoSpacing"/>
      </w:pPr>
    </w:p>
    <w:p w14:paraId="0580202C" w14:textId="1F5EEF49" w:rsidR="004B69D2" w:rsidRDefault="004B69D2" w:rsidP="00E71FC3">
      <w:pPr>
        <w:pStyle w:val="NoSpacing"/>
      </w:pPr>
    </w:p>
    <w:p w14:paraId="180E78F2" w14:textId="6D48C049" w:rsidR="004B69D2" w:rsidRDefault="004B69D2" w:rsidP="00E71FC3">
      <w:pPr>
        <w:pStyle w:val="NoSpacing"/>
      </w:pPr>
      <w:r>
        <w:t>15 Feb.1434</w:t>
      </w:r>
      <w:r>
        <w:tab/>
        <w:t>Administration of his lands and possessions was granted. (W.Y.R. p.109)</w:t>
      </w:r>
    </w:p>
    <w:p w14:paraId="1B05A15D" w14:textId="420C358A" w:rsidR="004B69D2" w:rsidRDefault="004B69D2" w:rsidP="00E71FC3">
      <w:pPr>
        <w:pStyle w:val="NoSpacing"/>
      </w:pPr>
    </w:p>
    <w:p w14:paraId="696ED748" w14:textId="5C45D16D" w:rsidR="004B69D2" w:rsidRDefault="004B69D2" w:rsidP="00E71FC3">
      <w:pPr>
        <w:pStyle w:val="NoSpacing"/>
      </w:pPr>
    </w:p>
    <w:p w14:paraId="7D802E7E" w14:textId="4EEE5D09" w:rsidR="004B69D2" w:rsidRPr="004B69D2" w:rsidRDefault="004B69D2" w:rsidP="00E71FC3">
      <w:pPr>
        <w:pStyle w:val="NoSpacing"/>
      </w:pPr>
      <w:r>
        <w:t>26 November 2019</w:t>
      </w:r>
      <w:bookmarkStart w:id="0" w:name="_GoBack"/>
      <w:bookmarkEnd w:id="0"/>
    </w:p>
    <w:sectPr w:rsidR="004B69D2" w:rsidRPr="004B69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0328BA" w14:textId="77777777" w:rsidR="004B69D2" w:rsidRDefault="004B69D2" w:rsidP="00E71FC3">
      <w:pPr>
        <w:spacing w:after="0" w:line="240" w:lineRule="auto"/>
      </w:pPr>
      <w:r>
        <w:separator/>
      </w:r>
    </w:p>
  </w:endnote>
  <w:endnote w:type="continuationSeparator" w:id="0">
    <w:p w14:paraId="4A3ACC7F" w14:textId="77777777" w:rsidR="004B69D2" w:rsidRDefault="004B69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978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E00F9D" w14:textId="77777777" w:rsidR="004B69D2" w:rsidRDefault="004B69D2" w:rsidP="00E71FC3">
      <w:pPr>
        <w:spacing w:after="0" w:line="240" w:lineRule="auto"/>
      </w:pPr>
      <w:r>
        <w:separator/>
      </w:r>
    </w:p>
  </w:footnote>
  <w:footnote w:type="continuationSeparator" w:id="0">
    <w:p w14:paraId="201119A0" w14:textId="77777777" w:rsidR="004B69D2" w:rsidRDefault="004B69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9D2"/>
    <w:rsid w:val="001A7C09"/>
    <w:rsid w:val="004B69D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F2A05"/>
  <w15:chartTrackingRefBased/>
  <w15:docId w15:val="{9FDE0D28-417F-4284-AC24-C77587D26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2019-11-26T19:22:00Z</dcterms:created>
  <dcterms:modified xsi:type="dcterms:W3CDTF">2019-11-26T19:27:00Z</dcterms:modified>
</cp:coreProperties>
</file>