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D1D" w:rsidRDefault="00DB4D1D" w:rsidP="00DB4D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MACHON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DB4D1D" w:rsidRDefault="00DB4D1D" w:rsidP="00DB4D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:rsidR="00DB4D1D" w:rsidRDefault="00DB4D1D" w:rsidP="00DB4D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4D1D" w:rsidRDefault="00DB4D1D" w:rsidP="00DB4D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4D1D" w:rsidRDefault="00DB4D1D" w:rsidP="00DB4D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John Barnesdale of Bingham in the Vale.</w:t>
      </w:r>
    </w:p>
    <w:p w:rsidR="00DB4D1D" w:rsidRDefault="00DB4D1D" w:rsidP="00DB4D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DB4D1D" w:rsidRDefault="00DB4D1D" w:rsidP="00DB4D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4D1D" w:rsidRDefault="00DB4D1D" w:rsidP="00DB4D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4D1D" w:rsidRDefault="00DB4D1D" w:rsidP="00DB4D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D1D" w:rsidRDefault="00DB4D1D" w:rsidP="00564E3C">
      <w:pPr>
        <w:spacing w:after="0" w:line="240" w:lineRule="auto"/>
      </w:pPr>
      <w:r>
        <w:separator/>
      </w:r>
    </w:p>
  </w:endnote>
  <w:endnote w:type="continuationSeparator" w:id="0">
    <w:p w:rsidR="00DB4D1D" w:rsidRDefault="00DB4D1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B4D1D">
      <w:rPr>
        <w:rFonts w:ascii="Times New Roman" w:hAnsi="Times New Roman" w:cs="Times New Roman"/>
        <w:noProof/>
        <w:sz w:val="24"/>
        <w:szCs w:val="24"/>
      </w:rPr>
      <w:t>23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D1D" w:rsidRDefault="00DB4D1D" w:rsidP="00564E3C">
      <w:pPr>
        <w:spacing w:after="0" w:line="240" w:lineRule="auto"/>
      </w:pPr>
      <w:r>
        <w:separator/>
      </w:r>
    </w:p>
  </w:footnote>
  <w:footnote w:type="continuationSeparator" w:id="0">
    <w:p w:rsidR="00DB4D1D" w:rsidRDefault="00DB4D1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D1D"/>
    <w:rsid w:val="00372DC6"/>
    <w:rsid w:val="00564E3C"/>
    <w:rsid w:val="0064591D"/>
    <w:rsid w:val="00DB4D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7394EC-5939-4E64-A405-9FF7E1F54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B4D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2015-11-23T22:21:00Z</dcterms:created>
  <dcterms:modified xsi:type="dcterms:W3CDTF">2015-11-23T22:21:00Z</dcterms:modified>
</cp:coreProperties>
</file>