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0B78C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MACHON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469E34CD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Prestbury, Gloucestershire.</w:t>
      </w:r>
    </w:p>
    <w:p w14:paraId="3E5C6621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6C8AA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D294D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against whom the executors of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Goolde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cutler(q.v.),</w:t>
      </w:r>
    </w:p>
    <w:p w14:paraId="45F65F71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debt.</w:t>
      </w:r>
    </w:p>
    <w:p w14:paraId="17B83E2E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236332B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5C4E6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6F81F3" w14:textId="77777777" w:rsidR="00BC50F1" w:rsidRDefault="00BC50F1" w:rsidP="00BC50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6E8AC1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C745D" w14:textId="77777777" w:rsidR="00BC50F1" w:rsidRDefault="00BC50F1" w:rsidP="009139A6">
      <w:r>
        <w:separator/>
      </w:r>
    </w:p>
  </w:endnote>
  <w:endnote w:type="continuationSeparator" w:id="0">
    <w:p w14:paraId="54D1C299" w14:textId="77777777" w:rsidR="00BC50F1" w:rsidRDefault="00BC50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A87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9EF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A9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02DAF" w14:textId="77777777" w:rsidR="00BC50F1" w:rsidRDefault="00BC50F1" w:rsidP="009139A6">
      <w:r>
        <w:separator/>
      </w:r>
    </w:p>
  </w:footnote>
  <w:footnote w:type="continuationSeparator" w:id="0">
    <w:p w14:paraId="72BEC096" w14:textId="77777777" w:rsidR="00BC50F1" w:rsidRDefault="00BC50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033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BE3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B1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50F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1918F"/>
  <w15:chartTrackingRefBased/>
  <w15:docId w15:val="{4083A1BA-4738-41D6-914B-CA38AE07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50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2022-06-27T07:07:00Z</dcterms:created>
  <dcterms:modified xsi:type="dcterms:W3CDTF">2022-06-27T07:07:00Z</dcterms:modified>
</cp:coreProperties>
</file>