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FC999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MACHON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D95BA24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Gloucestershire.</w:t>
      </w:r>
    </w:p>
    <w:p w14:paraId="1412BC77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D4DC5A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6283C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Cheltenham into lands</w:t>
      </w:r>
    </w:p>
    <w:p w14:paraId="1F1260D6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Margaret </w:t>
      </w:r>
      <w:proofErr w:type="gramStart"/>
      <w:r>
        <w:rPr>
          <w:rFonts w:ascii="Times New Roman" w:hAnsi="Times New Roman" w:cs="Times New Roman"/>
          <w:sz w:val="24"/>
          <w:szCs w:val="24"/>
        </w:rPr>
        <w:t>Berkeley(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d.1406)(q.v.).</w:t>
      </w:r>
    </w:p>
    <w:p w14:paraId="1F19BFD2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19-43)</w:t>
      </w:r>
    </w:p>
    <w:p w14:paraId="39E0991B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E7506" w14:textId="77777777" w:rsidR="00FF2B0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BC6DAD" w14:textId="77777777" w:rsidR="00FF2B04" w:rsidRPr="004719F4" w:rsidRDefault="00FF2B04" w:rsidP="00FF2B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05EB5247" w14:textId="09C8617D" w:rsidR="00BA00AB" w:rsidRPr="00FF2B0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F2B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F8D17" w14:textId="77777777" w:rsidR="00FF2B04" w:rsidRDefault="00FF2B04" w:rsidP="009139A6">
      <w:r>
        <w:separator/>
      </w:r>
    </w:p>
  </w:endnote>
  <w:endnote w:type="continuationSeparator" w:id="0">
    <w:p w14:paraId="0FCAB9C8" w14:textId="77777777" w:rsidR="00FF2B04" w:rsidRDefault="00FF2B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27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6CB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4D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021F2" w14:textId="77777777" w:rsidR="00FF2B04" w:rsidRDefault="00FF2B04" w:rsidP="009139A6">
      <w:r>
        <w:separator/>
      </w:r>
    </w:p>
  </w:footnote>
  <w:footnote w:type="continuationSeparator" w:id="0">
    <w:p w14:paraId="38335611" w14:textId="77777777" w:rsidR="00FF2B04" w:rsidRDefault="00FF2B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82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0A9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671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0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07563"/>
  <w15:chartTrackingRefBased/>
  <w15:docId w15:val="{E8CC3E60-D806-4173-9544-16E9527A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2B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2022-03-04T09:01:00Z</dcterms:created>
  <dcterms:modified xsi:type="dcterms:W3CDTF">2022-03-04T09:03:00Z</dcterms:modified>
</cp:coreProperties>
</file>