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07E23" w14:textId="77777777" w:rsidR="00BC6CCC" w:rsidRDefault="00BC6CCC" w:rsidP="00BC6CCC">
      <w:pPr>
        <w:pStyle w:val="NoSpacing"/>
      </w:pPr>
      <w:r>
        <w:rPr>
          <w:u w:val="single"/>
        </w:rPr>
        <w:t>James MACHON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fl.1491)</w:t>
      </w:r>
    </w:p>
    <w:p w14:paraId="4663C4C8" w14:textId="78B13F9D" w:rsidR="00BC6CCC" w:rsidRDefault="00BC6CCC" w:rsidP="00BC6CCC">
      <w:pPr>
        <w:pStyle w:val="NoSpacing"/>
      </w:pPr>
      <w:r>
        <w:t xml:space="preserve">of York. </w:t>
      </w:r>
      <w:r>
        <w:t>Grocer.</w:t>
      </w:r>
    </w:p>
    <w:p w14:paraId="7C8102BF" w14:textId="77777777" w:rsidR="00BC6CCC" w:rsidRDefault="00BC6CCC" w:rsidP="00BC6CCC">
      <w:pPr>
        <w:pStyle w:val="NoSpacing"/>
      </w:pPr>
    </w:p>
    <w:p w14:paraId="7C534E46" w14:textId="77777777" w:rsidR="00BC6CCC" w:rsidRDefault="00BC6CCC" w:rsidP="00BC6CCC">
      <w:pPr>
        <w:pStyle w:val="NoSpacing"/>
      </w:pPr>
    </w:p>
    <w:p w14:paraId="22EEBB0F" w14:textId="2DF72F3E" w:rsidR="00BC6CCC" w:rsidRDefault="00BC6CCC" w:rsidP="00BC6CCC">
      <w:pPr>
        <w:pStyle w:val="NoSpacing"/>
      </w:pPr>
      <w:r>
        <w:tab/>
        <w:t>1491</w:t>
      </w:r>
      <w:r>
        <w:tab/>
        <w:t>He became a Freeman</w:t>
      </w:r>
      <w:r>
        <w:t>, paying 10s</w:t>
      </w:r>
      <w:bookmarkStart w:id="0" w:name="_GoBack"/>
      <w:bookmarkEnd w:id="0"/>
      <w:r>
        <w:t>.  (R.F.Y. p.216)</w:t>
      </w:r>
    </w:p>
    <w:p w14:paraId="3B8AEA05" w14:textId="77777777" w:rsidR="00BC6CCC" w:rsidRDefault="00BC6CCC" w:rsidP="00BC6CCC">
      <w:pPr>
        <w:pStyle w:val="NoSpacing"/>
      </w:pPr>
    </w:p>
    <w:p w14:paraId="5B4084CD" w14:textId="77777777" w:rsidR="00BC6CCC" w:rsidRDefault="00BC6CCC" w:rsidP="00BC6CCC">
      <w:pPr>
        <w:pStyle w:val="NoSpacing"/>
      </w:pPr>
    </w:p>
    <w:p w14:paraId="55339526" w14:textId="77777777" w:rsidR="00BC6CCC" w:rsidRPr="009E69CF" w:rsidRDefault="00BC6CCC" w:rsidP="00BC6CCC">
      <w:pPr>
        <w:pStyle w:val="NoSpacing"/>
      </w:pPr>
      <w:r>
        <w:t>30 June 2019</w:t>
      </w:r>
    </w:p>
    <w:p w14:paraId="0B8AD52E" w14:textId="023DAD5D" w:rsidR="006B2F86" w:rsidRPr="00BC6CCC" w:rsidRDefault="00BC6CCC" w:rsidP="00E71FC3">
      <w:pPr>
        <w:pStyle w:val="NoSpacing"/>
      </w:pPr>
    </w:p>
    <w:sectPr w:rsidR="006B2F86" w:rsidRPr="00BC6C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5844C" w14:textId="77777777" w:rsidR="00BC6CCC" w:rsidRDefault="00BC6CCC" w:rsidP="00E71FC3">
      <w:pPr>
        <w:spacing w:after="0" w:line="240" w:lineRule="auto"/>
      </w:pPr>
      <w:r>
        <w:separator/>
      </w:r>
    </w:p>
  </w:endnote>
  <w:endnote w:type="continuationSeparator" w:id="0">
    <w:p w14:paraId="7487CCF1" w14:textId="77777777" w:rsidR="00BC6CCC" w:rsidRDefault="00BC6C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01D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0F0F1" w14:textId="77777777" w:rsidR="00BC6CCC" w:rsidRDefault="00BC6CCC" w:rsidP="00E71FC3">
      <w:pPr>
        <w:spacing w:after="0" w:line="240" w:lineRule="auto"/>
      </w:pPr>
      <w:r>
        <w:separator/>
      </w:r>
    </w:p>
  </w:footnote>
  <w:footnote w:type="continuationSeparator" w:id="0">
    <w:p w14:paraId="683F2396" w14:textId="77777777" w:rsidR="00BC6CCC" w:rsidRDefault="00BC6C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CC"/>
    <w:rsid w:val="001A7C09"/>
    <w:rsid w:val="00577BD5"/>
    <w:rsid w:val="00656CBA"/>
    <w:rsid w:val="006A1F77"/>
    <w:rsid w:val="00733BE7"/>
    <w:rsid w:val="00AB52E8"/>
    <w:rsid w:val="00B16D3F"/>
    <w:rsid w:val="00BB41AC"/>
    <w:rsid w:val="00BC6CC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13B1D"/>
  <w15:chartTrackingRefBased/>
  <w15:docId w15:val="{F5C0B6E1-31BC-4578-9FC5-70CA7A59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2019-06-30T15:58:00Z</dcterms:created>
  <dcterms:modified xsi:type="dcterms:W3CDTF">2019-06-30T15:59:00Z</dcterms:modified>
</cp:coreProperties>
</file>