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FF582" w14:textId="14CF06BF" w:rsidR="006B2F86" w:rsidRDefault="005202E2" w:rsidP="00E71FC3">
      <w:pPr>
        <w:pStyle w:val="NoSpacing"/>
      </w:pPr>
      <w:r>
        <w:rPr>
          <w:u w:val="single"/>
        </w:rPr>
        <w:t>Denis MACHON</w:t>
      </w:r>
      <w:r>
        <w:t xml:space="preserve">     (d.1486) </w:t>
      </w:r>
    </w:p>
    <w:p w14:paraId="55D26D61" w14:textId="65427E76" w:rsidR="005202E2" w:rsidRDefault="005202E2" w:rsidP="00E71FC3">
      <w:pPr>
        <w:pStyle w:val="NoSpacing"/>
      </w:pPr>
      <w:r>
        <w:t>of Pontefract. Fisherman.</w:t>
      </w:r>
    </w:p>
    <w:p w14:paraId="42FA7418" w14:textId="1D44A6E5" w:rsidR="005202E2" w:rsidRDefault="005202E2" w:rsidP="00E71FC3">
      <w:pPr>
        <w:pStyle w:val="NoSpacing"/>
      </w:pPr>
    </w:p>
    <w:p w14:paraId="6DC3616D" w14:textId="7B7D8250" w:rsidR="005202E2" w:rsidRDefault="005202E2" w:rsidP="00E71FC3">
      <w:pPr>
        <w:pStyle w:val="NoSpacing"/>
      </w:pPr>
    </w:p>
    <w:p w14:paraId="18FD30AD" w14:textId="4B22CE3F" w:rsidR="005202E2" w:rsidRDefault="005202E2" w:rsidP="00E71FC3">
      <w:pPr>
        <w:pStyle w:val="NoSpacing"/>
      </w:pPr>
      <w:r>
        <w:t xml:space="preserve">  3 Nov.1486</w:t>
      </w:r>
      <w:r>
        <w:tab/>
        <w:t>Administration of his lands and possessions was granted. (W.Y.R. p.106)</w:t>
      </w:r>
    </w:p>
    <w:p w14:paraId="114F1677" w14:textId="221D82F6" w:rsidR="005202E2" w:rsidRDefault="005202E2" w:rsidP="00E71FC3">
      <w:pPr>
        <w:pStyle w:val="NoSpacing"/>
      </w:pPr>
    </w:p>
    <w:p w14:paraId="6135E5E4" w14:textId="6BC14374" w:rsidR="005202E2" w:rsidRDefault="005202E2" w:rsidP="00E71FC3">
      <w:pPr>
        <w:pStyle w:val="NoSpacing"/>
      </w:pPr>
    </w:p>
    <w:p w14:paraId="70459AFF" w14:textId="327E9505" w:rsidR="005202E2" w:rsidRDefault="005202E2" w:rsidP="00E71FC3">
      <w:pPr>
        <w:pStyle w:val="NoSpacing"/>
      </w:pPr>
      <w:r>
        <w:t>26 November 2019</w:t>
      </w:r>
      <w:bookmarkStart w:id="0" w:name="_GoBack"/>
      <w:bookmarkEnd w:id="0"/>
    </w:p>
    <w:p w14:paraId="701E0029" w14:textId="49F91343" w:rsidR="005202E2" w:rsidRDefault="005202E2" w:rsidP="00E71FC3">
      <w:pPr>
        <w:pStyle w:val="NoSpacing"/>
      </w:pPr>
    </w:p>
    <w:p w14:paraId="7364E09B" w14:textId="00099066" w:rsidR="005202E2" w:rsidRDefault="005202E2" w:rsidP="00E71FC3">
      <w:pPr>
        <w:pStyle w:val="NoSpacing"/>
      </w:pPr>
    </w:p>
    <w:p w14:paraId="09F556B9" w14:textId="240CBD7E" w:rsidR="005202E2" w:rsidRPr="005202E2" w:rsidRDefault="005202E2" w:rsidP="00E71FC3">
      <w:pPr>
        <w:pStyle w:val="NoSpacing"/>
      </w:pPr>
      <w:r>
        <w:t xml:space="preserve"> </w:t>
      </w:r>
    </w:p>
    <w:sectPr w:rsidR="005202E2" w:rsidRPr="005202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4A6F5A" w14:textId="77777777" w:rsidR="004D37CF" w:rsidRDefault="004D37CF" w:rsidP="00E71FC3">
      <w:pPr>
        <w:spacing w:after="0" w:line="240" w:lineRule="auto"/>
      </w:pPr>
      <w:r>
        <w:separator/>
      </w:r>
    </w:p>
  </w:endnote>
  <w:endnote w:type="continuationSeparator" w:id="0">
    <w:p w14:paraId="2E2C145F" w14:textId="77777777" w:rsidR="004D37CF" w:rsidRDefault="004D37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5EEB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45467" w14:textId="77777777" w:rsidR="004D37CF" w:rsidRDefault="004D37CF" w:rsidP="00E71FC3">
      <w:pPr>
        <w:spacing w:after="0" w:line="240" w:lineRule="auto"/>
      </w:pPr>
      <w:r>
        <w:separator/>
      </w:r>
    </w:p>
  </w:footnote>
  <w:footnote w:type="continuationSeparator" w:id="0">
    <w:p w14:paraId="7FADDAC9" w14:textId="77777777" w:rsidR="004D37CF" w:rsidRDefault="004D37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7CF"/>
    <w:rsid w:val="001A7C09"/>
    <w:rsid w:val="004D37CF"/>
    <w:rsid w:val="005202E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8FFEA"/>
  <w15:chartTrackingRefBased/>
  <w15:docId w15:val="{3FC50DD5-0BE2-4CEE-A875-B76DEDA7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2019-11-26T18:10:00Z</dcterms:created>
  <dcterms:modified xsi:type="dcterms:W3CDTF">2019-11-26T19:21:00Z</dcterms:modified>
</cp:coreProperties>
</file>