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C5F8CC" w14:textId="2B94BD49" w:rsidR="006B2F86" w:rsidRDefault="00585002" w:rsidP="00E71FC3">
      <w:pPr>
        <w:pStyle w:val="NoSpacing"/>
      </w:pPr>
      <w:r>
        <w:rPr>
          <w:u w:val="single"/>
        </w:rPr>
        <w:t>Nicholas MACHELL</w:t>
      </w:r>
      <w:r>
        <w:t xml:space="preserve">      (d.1476)</w:t>
      </w:r>
    </w:p>
    <w:p w14:paraId="042E5A7D" w14:textId="29A4B703" w:rsidR="00585002" w:rsidRDefault="00585002" w:rsidP="00E71FC3">
      <w:pPr>
        <w:pStyle w:val="NoSpacing"/>
      </w:pPr>
      <w:r>
        <w:t xml:space="preserve">Vicar of </w:t>
      </w:r>
      <w:proofErr w:type="spellStart"/>
      <w:r>
        <w:t>Bossall</w:t>
      </w:r>
      <w:proofErr w:type="spellEnd"/>
      <w:r>
        <w:t>, North Riding of Yorkshire.</w:t>
      </w:r>
    </w:p>
    <w:p w14:paraId="2F0DB1E7" w14:textId="3B6EAD28" w:rsidR="00585002" w:rsidRDefault="00585002" w:rsidP="00E71FC3">
      <w:pPr>
        <w:pStyle w:val="NoSpacing"/>
      </w:pPr>
    </w:p>
    <w:p w14:paraId="1FF5A0E3" w14:textId="2D29F7A3" w:rsidR="00585002" w:rsidRDefault="00585002" w:rsidP="00E71FC3">
      <w:pPr>
        <w:pStyle w:val="NoSpacing"/>
      </w:pPr>
    </w:p>
    <w:p w14:paraId="3E0DF385" w14:textId="4CBC681B" w:rsidR="00585002" w:rsidRDefault="00585002" w:rsidP="00E71FC3">
      <w:pPr>
        <w:pStyle w:val="NoSpacing"/>
      </w:pPr>
      <w:r>
        <w:t>20 Sep.1476</w:t>
      </w:r>
      <w:r>
        <w:tab/>
        <w:t>He made his Will.(W.Y.R. p.109)</w:t>
      </w:r>
    </w:p>
    <w:p w14:paraId="055B7A15" w14:textId="77777777" w:rsidR="00585002" w:rsidRDefault="00585002" w:rsidP="00585002">
      <w:pPr>
        <w:pStyle w:val="NoSpacing"/>
      </w:pPr>
      <w:r>
        <w:t>15 Oct.</w:t>
      </w:r>
      <w:r>
        <w:tab/>
      </w:r>
      <w:r>
        <w:tab/>
      </w:r>
      <w:r>
        <w:t>Probate of his Will.  (ibid.)</w:t>
      </w:r>
    </w:p>
    <w:p w14:paraId="2167330D" w14:textId="77777777" w:rsidR="00585002" w:rsidRDefault="00585002" w:rsidP="00585002">
      <w:pPr>
        <w:pStyle w:val="NoSpacing"/>
      </w:pPr>
    </w:p>
    <w:p w14:paraId="0F1E2EC6" w14:textId="77777777" w:rsidR="00585002" w:rsidRDefault="00585002" w:rsidP="00585002">
      <w:pPr>
        <w:pStyle w:val="NoSpacing"/>
      </w:pPr>
    </w:p>
    <w:p w14:paraId="72F2AE3F" w14:textId="218ABE42" w:rsidR="00585002" w:rsidRPr="00585002" w:rsidRDefault="00585002" w:rsidP="00E71FC3">
      <w:pPr>
        <w:pStyle w:val="NoSpacing"/>
      </w:pPr>
      <w:r>
        <w:t>26 November 2019</w:t>
      </w:r>
      <w:bookmarkStart w:id="0" w:name="_GoBack"/>
      <w:bookmarkEnd w:id="0"/>
    </w:p>
    <w:sectPr w:rsidR="00585002" w:rsidRPr="0058500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4266C0" w14:textId="77777777" w:rsidR="00585002" w:rsidRDefault="00585002" w:rsidP="00E71FC3">
      <w:pPr>
        <w:spacing w:after="0" w:line="240" w:lineRule="auto"/>
      </w:pPr>
      <w:r>
        <w:separator/>
      </w:r>
    </w:p>
  </w:endnote>
  <w:endnote w:type="continuationSeparator" w:id="0">
    <w:p w14:paraId="29B1950B" w14:textId="77777777" w:rsidR="00585002" w:rsidRDefault="0058500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AF067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E6E4FC" w14:textId="77777777" w:rsidR="00585002" w:rsidRDefault="00585002" w:rsidP="00E71FC3">
      <w:pPr>
        <w:spacing w:after="0" w:line="240" w:lineRule="auto"/>
      </w:pPr>
      <w:r>
        <w:separator/>
      </w:r>
    </w:p>
  </w:footnote>
  <w:footnote w:type="continuationSeparator" w:id="0">
    <w:p w14:paraId="05F8C036" w14:textId="77777777" w:rsidR="00585002" w:rsidRDefault="0058500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002"/>
    <w:rsid w:val="001A7C09"/>
    <w:rsid w:val="00577BD5"/>
    <w:rsid w:val="00585002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70F58"/>
  <w15:chartTrackingRefBased/>
  <w15:docId w15:val="{DB7C206D-6EB2-4F65-B216-28C42E3AA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2019-11-26T18:06:00Z</dcterms:created>
  <dcterms:modified xsi:type="dcterms:W3CDTF">2019-11-26T18:10:00Z</dcterms:modified>
</cp:coreProperties>
</file>