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AAD3F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MACCHYNG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46B4F858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Cheap Ward, London.</w:t>
      </w:r>
    </w:p>
    <w:p w14:paraId="27A81320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</w:p>
    <w:p w14:paraId="75F26D37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</w:p>
    <w:p w14:paraId="7054D8D4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Beadle.</w:t>
      </w:r>
    </w:p>
    <w:p w14:paraId="020F34FB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1C702D52" w14:textId="77777777" w:rsidR="00950D12" w:rsidRDefault="00950D12" w:rsidP="00950D1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p.102)</w:t>
      </w:r>
    </w:p>
    <w:p w14:paraId="168755BF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Dec.1428</w:t>
      </w:r>
      <w:r>
        <w:rPr>
          <w:rFonts w:eastAsia="Times New Roman" w:cs="Times New Roman"/>
          <w:szCs w:val="24"/>
        </w:rPr>
        <w:tab/>
        <w:t>He was re-elected Beadle.   (ibid.)</w:t>
      </w:r>
    </w:p>
    <w:p w14:paraId="60F13848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</w:p>
    <w:p w14:paraId="21090F54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</w:p>
    <w:p w14:paraId="739DD5F1" w14:textId="77777777" w:rsidR="00950D12" w:rsidRDefault="00950D12" w:rsidP="00950D1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September 2023</w:t>
      </w:r>
    </w:p>
    <w:p w14:paraId="5EE9C9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6C126" w14:textId="77777777" w:rsidR="00950D12" w:rsidRDefault="00950D12" w:rsidP="009139A6">
      <w:r>
        <w:separator/>
      </w:r>
    </w:p>
  </w:endnote>
  <w:endnote w:type="continuationSeparator" w:id="0">
    <w:p w14:paraId="4FB31875" w14:textId="77777777" w:rsidR="00950D12" w:rsidRDefault="00950D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7EC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AAD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AA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5DA8D" w14:textId="77777777" w:rsidR="00950D12" w:rsidRDefault="00950D12" w:rsidP="009139A6">
      <w:r>
        <w:separator/>
      </w:r>
    </w:p>
  </w:footnote>
  <w:footnote w:type="continuationSeparator" w:id="0">
    <w:p w14:paraId="3DA8F935" w14:textId="77777777" w:rsidR="00950D12" w:rsidRDefault="00950D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55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CC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923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12"/>
    <w:rsid w:val="000666E0"/>
    <w:rsid w:val="002510B7"/>
    <w:rsid w:val="005C130B"/>
    <w:rsid w:val="00826F5C"/>
    <w:rsid w:val="009139A6"/>
    <w:rsid w:val="009448BB"/>
    <w:rsid w:val="00947624"/>
    <w:rsid w:val="00950D1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71B56"/>
  <w15:chartTrackingRefBased/>
  <w15:docId w15:val="{99A3009D-4E3C-4930-ADAF-B35BC172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2023-09-16T18:37:00Z</dcterms:created>
  <dcterms:modified xsi:type="dcterms:W3CDTF">2023-09-16T18:37:00Z</dcterms:modified>
</cp:coreProperties>
</file>