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A4B2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MABYLL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499B1735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Newport, Isle of Wight. Skinner.</w:t>
      </w:r>
    </w:p>
    <w:p w14:paraId="5DD61E39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265F7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1EBF33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Bulman(q.v.), as the executor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Mortymer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</w:p>
    <w:p w14:paraId="2499D4C8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Harringhay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 and eight others.</w:t>
      </w:r>
    </w:p>
    <w:p w14:paraId="3C84BA8C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AF5680C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A5705F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4C873" w14:textId="77777777" w:rsidR="00AF364C" w:rsidRDefault="00AF364C" w:rsidP="00AF3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2022</w:t>
      </w:r>
    </w:p>
    <w:p w14:paraId="163D73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8A7F8" w14:textId="77777777" w:rsidR="00AF364C" w:rsidRDefault="00AF364C" w:rsidP="009139A6">
      <w:r>
        <w:separator/>
      </w:r>
    </w:p>
  </w:endnote>
  <w:endnote w:type="continuationSeparator" w:id="0">
    <w:p w14:paraId="293ECF60" w14:textId="77777777" w:rsidR="00AF364C" w:rsidRDefault="00AF36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3A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3C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4B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F48CC" w14:textId="77777777" w:rsidR="00AF364C" w:rsidRDefault="00AF364C" w:rsidP="009139A6">
      <w:r>
        <w:separator/>
      </w:r>
    </w:p>
  </w:footnote>
  <w:footnote w:type="continuationSeparator" w:id="0">
    <w:p w14:paraId="1B6C5859" w14:textId="77777777" w:rsidR="00AF364C" w:rsidRDefault="00AF36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1A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30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B5F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4C"/>
    <w:rsid w:val="000666E0"/>
    <w:rsid w:val="002510B7"/>
    <w:rsid w:val="005C130B"/>
    <w:rsid w:val="00826F5C"/>
    <w:rsid w:val="009139A6"/>
    <w:rsid w:val="009448BB"/>
    <w:rsid w:val="00A3176C"/>
    <w:rsid w:val="00AE65F8"/>
    <w:rsid w:val="00AF364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C0792"/>
  <w15:chartTrackingRefBased/>
  <w15:docId w15:val="{F640C86C-C478-4BC9-BC7D-EB8DDA78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36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2022-05-23T09:25:00Z</dcterms:created>
  <dcterms:modified xsi:type="dcterms:W3CDTF">2022-05-23T09:25:00Z</dcterms:modified>
</cp:coreProperties>
</file>