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E86B9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MABYL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BF33475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Brewer.</w:t>
      </w:r>
    </w:p>
    <w:p w14:paraId="4C3050C2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</w:p>
    <w:p w14:paraId="7496FDA9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</w:p>
    <w:p w14:paraId="5F8E3EC5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>He made a plaint of debt against John Hervy of London, brasier(q.v.), and</w:t>
      </w:r>
    </w:p>
    <w:p w14:paraId="6F0AE780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Stephen Bette of Robertsbridge, Sussex(q.v.).</w:t>
      </w:r>
    </w:p>
    <w:p w14:paraId="106014D6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510C089E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</w:p>
    <w:p w14:paraId="55B37C0D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</w:p>
    <w:p w14:paraId="61AAD2B7" w14:textId="77777777" w:rsidR="00A44271" w:rsidRDefault="00A44271" w:rsidP="00A4427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October 2023</w:t>
      </w:r>
    </w:p>
    <w:p w14:paraId="7681D4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7C2EC" w14:textId="77777777" w:rsidR="00A44271" w:rsidRDefault="00A44271" w:rsidP="009139A6">
      <w:r>
        <w:separator/>
      </w:r>
    </w:p>
  </w:endnote>
  <w:endnote w:type="continuationSeparator" w:id="0">
    <w:p w14:paraId="0AE0F142" w14:textId="77777777" w:rsidR="00A44271" w:rsidRDefault="00A442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C7F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EBD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D9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F94D7" w14:textId="77777777" w:rsidR="00A44271" w:rsidRDefault="00A44271" w:rsidP="009139A6">
      <w:r>
        <w:separator/>
      </w:r>
    </w:p>
  </w:footnote>
  <w:footnote w:type="continuationSeparator" w:id="0">
    <w:p w14:paraId="3812399F" w14:textId="77777777" w:rsidR="00A44271" w:rsidRDefault="00A442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DB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D71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046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71"/>
    <w:rsid w:val="000666E0"/>
    <w:rsid w:val="002510B7"/>
    <w:rsid w:val="005C130B"/>
    <w:rsid w:val="00826F5C"/>
    <w:rsid w:val="009139A6"/>
    <w:rsid w:val="009448BB"/>
    <w:rsid w:val="00947624"/>
    <w:rsid w:val="00A3176C"/>
    <w:rsid w:val="00A44271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67582"/>
  <w15:chartTrackingRefBased/>
  <w15:docId w15:val="{A8A2E435-A98C-413F-A2F5-EC29F10E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442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2023-11-10T11:12:00Z</dcterms:created>
  <dcterms:modified xsi:type="dcterms:W3CDTF">2023-11-10T11:12:00Z</dcterms:modified>
</cp:coreProperties>
</file>