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7D4B4" w14:textId="77777777" w:rsidR="00623DF1" w:rsidRDefault="00623DF1" w:rsidP="00623D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MABSON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fl.1498)</w:t>
      </w:r>
    </w:p>
    <w:p w14:paraId="48A7BD3B" w14:textId="77777777" w:rsidR="00623DF1" w:rsidRDefault="00623DF1" w:rsidP="00623DF1">
      <w:pPr>
        <w:pStyle w:val="NoSpacing"/>
        <w:rPr>
          <w:rFonts w:cs="Times New Roman"/>
          <w:szCs w:val="24"/>
        </w:rPr>
      </w:pPr>
    </w:p>
    <w:p w14:paraId="661350FB" w14:textId="77777777" w:rsidR="00623DF1" w:rsidRDefault="00623DF1" w:rsidP="00623DF1">
      <w:pPr>
        <w:pStyle w:val="NoSpacing"/>
        <w:rPr>
          <w:rFonts w:cs="Times New Roman"/>
          <w:szCs w:val="24"/>
        </w:rPr>
      </w:pPr>
    </w:p>
    <w:p w14:paraId="0E169124" w14:textId="77777777" w:rsidR="00623DF1" w:rsidRDefault="00623DF1" w:rsidP="00623D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 made a plaint of debt against Thomas Ball of Southampton(q.v.) and</w:t>
      </w:r>
    </w:p>
    <w:p w14:paraId="12CAD165" w14:textId="77777777" w:rsidR="00623DF1" w:rsidRDefault="00623DF1" w:rsidP="00623D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four others.</w:t>
      </w:r>
    </w:p>
    <w:p w14:paraId="09CFD5D4" w14:textId="77777777" w:rsidR="00623DF1" w:rsidRDefault="00623DF1" w:rsidP="00623D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A6699">
          <w:rPr>
            <w:rStyle w:val="Hyperlink"/>
            <w:rFonts w:cs="Times New Roman"/>
            <w:szCs w:val="24"/>
          </w:rPr>
          <w:t>https://waalt.uh.edu/index.php/CP40no943Index</w:t>
        </w:r>
      </w:hyperlink>
      <w:r>
        <w:rPr>
          <w:rFonts w:cs="Times New Roman"/>
          <w:szCs w:val="24"/>
        </w:rPr>
        <w:t xml:space="preserve"> )</w:t>
      </w:r>
    </w:p>
    <w:p w14:paraId="054ADA18" w14:textId="77777777" w:rsidR="00623DF1" w:rsidRDefault="00623DF1" w:rsidP="00623DF1">
      <w:pPr>
        <w:pStyle w:val="NoSpacing"/>
        <w:rPr>
          <w:rFonts w:cs="Times New Roman"/>
          <w:szCs w:val="24"/>
        </w:rPr>
      </w:pPr>
    </w:p>
    <w:p w14:paraId="239D876A" w14:textId="77777777" w:rsidR="00623DF1" w:rsidRDefault="00623DF1" w:rsidP="00623DF1">
      <w:pPr>
        <w:pStyle w:val="NoSpacing"/>
        <w:rPr>
          <w:rFonts w:cs="Times New Roman"/>
          <w:szCs w:val="24"/>
        </w:rPr>
      </w:pPr>
    </w:p>
    <w:p w14:paraId="6D60A5ED" w14:textId="77777777" w:rsidR="00623DF1" w:rsidRDefault="00623DF1" w:rsidP="00623D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January 2025</w:t>
      </w:r>
    </w:p>
    <w:p w14:paraId="64B4A07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2E216" w14:textId="77777777" w:rsidR="00623DF1" w:rsidRDefault="00623DF1" w:rsidP="009139A6">
      <w:r>
        <w:separator/>
      </w:r>
    </w:p>
  </w:endnote>
  <w:endnote w:type="continuationSeparator" w:id="0">
    <w:p w14:paraId="783B3447" w14:textId="77777777" w:rsidR="00623DF1" w:rsidRDefault="00623D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9C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4A6F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CA8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053E3" w14:textId="77777777" w:rsidR="00623DF1" w:rsidRDefault="00623DF1" w:rsidP="009139A6">
      <w:r>
        <w:separator/>
      </w:r>
    </w:p>
  </w:footnote>
  <w:footnote w:type="continuationSeparator" w:id="0">
    <w:p w14:paraId="4329FE24" w14:textId="77777777" w:rsidR="00623DF1" w:rsidRDefault="00623D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465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F41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B13E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F1"/>
    <w:rsid w:val="000666E0"/>
    <w:rsid w:val="002510B7"/>
    <w:rsid w:val="00270799"/>
    <w:rsid w:val="005C130B"/>
    <w:rsid w:val="00623DF1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9F991"/>
  <w15:chartTrackingRefBased/>
  <w15:docId w15:val="{C1B261FD-855F-4332-B89C-E0BE5C02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23D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43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2025-01-22T21:52:00Z</dcterms:created>
  <dcterms:modified xsi:type="dcterms:W3CDTF">2025-01-22T21:53:00Z</dcterms:modified>
</cp:coreProperties>
</file>