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MABLYEN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against Reginald Wylnde of Tregoss(q.v.),</w:t>
      </w: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Henry Wylnde of Nassyvyn Vyan(q.v.), Simon Hameley of Nanlowan(q.v.)</w:t>
      </w: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Nicholas Helygy of Helygy(q.v.).</w:t>
      </w: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6228" w:rsidRDefault="00456228" w:rsidP="00456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228" w:rsidRDefault="00456228" w:rsidP="00564E3C">
      <w:pPr>
        <w:spacing w:after="0" w:line="240" w:lineRule="auto"/>
      </w:pPr>
      <w:r>
        <w:separator/>
      </w:r>
    </w:p>
  </w:endnote>
  <w:endnote w:type="continuationSeparator" w:id="0">
    <w:p w:rsidR="00456228" w:rsidRDefault="004562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56228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228" w:rsidRDefault="00456228" w:rsidP="00564E3C">
      <w:pPr>
        <w:spacing w:after="0" w:line="240" w:lineRule="auto"/>
      </w:pPr>
      <w:r>
        <w:separator/>
      </w:r>
    </w:p>
  </w:footnote>
  <w:footnote w:type="continuationSeparator" w:id="0">
    <w:p w:rsidR="00456228" w:rsidRDefault="004562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228"/>
    <w:rsid w:val="00372DC6"/>
    <w:rsid w:val="0045622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20A7C-6EDC-4042-B79C-2547396E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562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2015-11-23T22:14:00Z</dcterms:created>
  <dcterms:modified xsi:type="dcterms:W3CDTF">2015-11-23T22:14:00Z</dcterms:modified>
</cp:coreProperties>
</file>