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6E2EA5" w14:textId="77777777" w:rsidR="001503A0" w:rsidRDefault="001503A0" w:rsidP="001503A0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John MABILIAN</w:t>
      </w:r>
      <w:r>
        <w:rPr>
          <w:rFonts w:eastAsia="Times New Roman" w:cs="Times New Roman"/>
          <w:szCs w:val="24"/>
        </w:rPr>
        <w:t xml:space="preserve">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fl.1422)</w:t>
      </w:r>
    </w:p>
    <w:p w14:paraId="01004032" w14:textId="77777777" w:rsidR="001503A0" w:rsidRDefault="001503A0" w:rsidP="001503A0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of Farringdon Within Ward, London.</w:t>
      </w:r>
    </w:p>
    <w:p w14:paraId="01AB5FE3" w14:textId="77777777" w:rsidR="001503A0" w:rsidRDefault="001503A0" w:rsidP="001503A0">
      <w:pPr>
        <w:pStyle w:val="NoSpacing"/>
        <w:rPr>
          <w:rFonts w:eastAsia="Times New Roman" w:cs="Times New Roman"/>
          <w:szCs w:val="24"/>
        </w:rPr>
      </w:pPr>
    </w:p>
    <w:p w14:paraId="268A30E7" w14:textId="77777777" w:rsidR="001503A0" w:rsidRDefault="001503A0" w:rsidP="001503A0">
      <w:pPr>
        <w:pStyle w:val="NoSpacing"/>
        <w:rPr>
          <w:rFonts w:eastAsia="Times New Roman" w:cs="Times New Roman"/>
          <w:szCs w:val="24"/>
        </w:rPr>
      </w:pPr>
    </w:p>
    <w:p w14:paraId="1E82DE0E" w14:textId="77777777" w:rsidR="001503A0" w:rsidRDefault="001503A0" w:rsidP="001503A0">
      <w:pPr>
        <w:pStyle w:val="NoSpacing"/>
        <w:rPr>
          <w:rFonts w:cs="Times New Roman"/>
          <w:szCs w:val="24"/>
        </w:rPr>
      </w:pPr>
      <w:r>
        <w:rPr>
          <w:rFonts w:eastAsia="Times New Roman" w:cs="Times New Roman"/>
          <w:szCs w:val="24"/>
        </w:rPr>
        <w:t>12 Jan.1422</w:t>
      </w:r>
      <w:r>
        <w:rPr>
          <w:rFonts w:eastAsia="Times New Roman" w:cs="Times New Roman"/>
          <w:szCs w:val="24"/>
        </w:rPr>
        <w:tab/>
      </w:r>
      <w:r>
        <w:rPr>
          <w:rFonts w:cs="Times New Roman"/>
          <w:szCs w:val="24"/>
        </w:rPr>
        <w:t>He was elected as one of the Constables.</w:t>
      </w:r>
    </w:p>
    <w:p w14:paraId="1D8D78E5" w14:textId="77777777" w:rsidR="001503A0" w:rsidRDefault="001503A0" w:rsidP="001503A0">
      <w:pPr>
        <w:pStyle w:val="NoSpacing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>(“The Government of London and its relations with the Crown 1400-1450” by</w:t>
      </w:r>
    </w:p>
    <w:p w14:paraId="5763B50E" w14:textId="77777777" w:rsidR="001503A0" w:rsidRDefault="001503A0" w:rsidP="001503A0">
      <w:pPr>
        <w:pStyle w:val="NoSpacing"/>
        <w:ind w:left="144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Caroline M. Barron: Thesis presented for the degree of Doctor of Philosophy in the University of London, January 1970 p.551)</w:t>
      </w:r>
    </w:p>
    <w:p w14:paraId="2725C3B3" w14:textId="77777777" w:rsidR="001503A0" w:rsidRDefault="001503A0" w:rsidP="001503A0">
      <w:pPr>
        <w:pStyle w:val="NoSpacing"/>
        <w:rPr>
          <w:rFonts w:eastAsia="Times New Roman" w:cs="Times New Roman"/>
          <w:szCs w:val="24"/>
        </w:rPr>
      </w:pPr>
    </w:p>
    <w:p w14:paraId="6ED17182" w14:textId="77777777" w:rsidR="001503A0" w:rsidRDefault="001503A0" w:rsidP="001503A0">
      <w:pPr>
        <w:pStyle w:val="NoSpacing"/>
        <w:rPr>
          <w:rFonts w:eastAsia="Times New Roman" w:cs="Times New Roman"/>
          <w:szCs w:val="24"/>
        </w:rPr>
      </w:pPr>
    </w:p>
    <w:p w14:paraId="73FC6D01" w14:textId="77777777" w:rsidR="001503A0" w:rsidRDefault="001503A0" w:rsidP="001503A0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24 December 2023</w:t>
      </w:r>
    </w:p>
    <w:p w14:paraId="4BCD81C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158E46" w14:textId="77777777" w:rsidR="001503A0" w:rsidRDefault="001503A0" w:rsidP="009139A6">
      <w:r>
        <w:separator/>
      </w:r>
    </w:p>
  </w:endnote>
  <w:endnote w:type="continuationSeparator" w:id="0">
    <w:p w14:paraId="1864799C" w14:textId="77777777" w:rsidR="001503A0" w:rsidRDefault="001503A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798A2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D769A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19640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D59127" w14:textId="77777777" w:rsidR="001503A0" w:rsidRDefault="001503A0" w:rsidP="009139A6">
      <w:r>
        <w:separator/>
      </w:r>
    </w:p>
  </w:footnote>
  <w:footnote w:type="continuationSeparator" w:id="0">
    <w:p w14:paraId="56E0855A" w14:textId="77777777" w:rsidR="001503A0" w:rsidRDefault="001503A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A26E5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DE626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EDA2A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3A0"/>
    <w:rsid w:val="000666E0"/>
    <w:rsid w:val="001503A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701DDA"/>
  <w15:chartTrackingRefBased/>
  <w15:docId w15:val="{AFA39A0C-2B13-4BF7-8882-BD3F6796A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51</Words>
  <Characters>291</Characters>
  <Application>Microsoft Office Word</Application>
  <DocSecurity>0</DocSecurity>
  <Lines>2</Lines>
  <Paragraphs>1</Paragraphs>
  <ScaleCrop>false</ScaleCrop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2023-12-24T19:39:00Z</dcterms:created>
  <dcterms:modified xsi:type="dcterms:W3CDTF">2023-12-24T19:40:00Z</dcterms:modified>
</cp:coreProperties>
</file>