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81EF3">
        <w:rPr>
          <w:rFonts w:ascii="Times New Roman" w:hAnsi="Times New Roman" w:cs="Times New Roman"/>
          <w:sz w:val="24"/>
          <w:szCs w:val="24"/>
          <w:u w:val="single"/>
        </w:rPr>
        <w:t>John MABELY</w:t>
      </w:r>
      <w:r w:rsidRPr="00381EF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bookmarkEnd w:id="0"/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 xml:space="preserve">  8 Apr.1434</w:t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,</w:t>
      </w: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Northamptonshire,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24-222)</w:t>
      </w: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924" w:rsidRPr="00381EF3" w:rsidRDefault="00AA0924" w:rsidP="00AA0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AA0924" w:rsidP="00AA09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16 March 2016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924" w:rsidRDefault="00AA0924" w:rsidP="00E71FC3">
      <w:pPr>
        <w:spacing w:after="0" w:line="240" w:lineRule="auto"/>
      </w:pPr>
      <w:r>
        <w:separator/>
      </w:r>
    </w:p>
  </w:endnote>
  <w:endnote w:type="continuationSeparator" w:id="0">
    <w:p w:rsidR="00AA0924" w:rsidRDefault="00AA09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924" w:rsidRDefault="00AA0924" w:rsidP="00E71FC3">
      <w:pPr>
        <w:spacing w:after="0" w:line="240" w:lineRule="auto"/>
      </w:pPr>
      <w:r>
        <w:separator/>
      </w:r>
    </w:p>
  </w:footnote>
  <w:footnote w:type="continuationSeparator" w:id="0">
    <w:p w:rsidR="00AA0924" w:rsidRDefault="00AA09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24"/>
    <w:rsid w:val="00AA092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9A637-F962-4A7D-A73A-152EB8ED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A092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A09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2016-03-16T21:25:00Z</dcterms:created>
  <dcterms:modified xsi:type="dcterms:W3CDTF">2016-03-16T21:25:00Z</dcterms:modified>
</cp:coreProperties>
</file>