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2B9" w:rsidRDefault="009F12B9" w:rsidP="009F12B9">
      <w:pPr>
        <w:pStyle w:val="NoSpacing"/>
      </w:pPr>
      <w:r>
        <w:rPr>
          <w:u w:val="single"/>
        </w:rPr>
        <w:t>William MABBESSON</w:t>
      </w:r>
      <w:r>
        <w:t xml:space="preserve">     </w:t>
      </w:r>
      <w:proofErr w:type="gramStart"/>
      <w:r>
        <w:t xml:space="preserve">   (</w:t>
      </w:r>
      <w:proofErr w:type="gramEnd"/>
      <w:r>
        <w:t>fl.1439</w:t>
      </w:r>
      <w:r w:rsidR="006B2883">
        <w:t>-42</w:t>
      </w:r>
      <w:r>
        <w:t>)</w:t>
      </w:r>
    </w:p>
    <w:p w:rsidR="009F12B9" w:rsidRDefault="009F12B9" w:rsidP="009F12B9">
      <w:pPr>
        <w:pStyle w:val="NoSpacing"/>
      </w:pPr>
    </w:p>
    <w:p w:rsidR="009F12B9" w:rsidRDefault="009F12B9" w:rsidP="009F12B9">
      <w:pPr>
        <w:pStyle w:val="NoSpacing"/>
      </w:pPr>
    </w:p>
    <w:p w:rsidR="009F12B9" w:rsidRDefault="009F12B9" w:rsidP="009F12B9">
      <w:pPr>
        <w:pStyle w:val="NoSpacing"/>
      </w:pPr>
      <w:r>
        <w:t>22 Sep.1439</w:t>
      </w:r>
      <w:r>
        <w:tab/>
        <w:t>He was a juror on the inquisition post mortem held in Lynn, Norfolk,</w:t>
      </w:r>
    </w:p>
    <w:p w:rsidR="009F12B9" w:rsidRDefault="009F12B9" w:rsidP="009F12B9">
      <w:pPr>
        <w:pStyle w:val="NoSpacing"/>
      </w:pPr>
      <w:r>
        <w:tab/>
      </w:r>
      <w:r>
        <w:tab/>
        <w:t xml:space="preserve">into lands held by the late Hamon </w:t>
      </w:r>
      <w:proofErr w:type="spellStart"/>
      <w:r>
        <w:t>Pattesley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9F12B9" w:rsidRDefault="009F12B9" w:rsidP="009F12B9">
      <w:pPr>
        <w:pStyle w:val="NoSpacing"/>
      </w:pPr>
      <w:r>
        <w:tab/>
      </w:r>
      <w:r>
        <w:tab/>
        <w:t>(</w:t>
      </w:r>
      <w:hyperlink r:id="rId6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25-331)</w:t>
      </w:r>
    </w:p>
    <w:p w:rsidR="006B2883" w:rsidRDefault="006B2883" w:rsidP="006B2883">
      <w:pPr>
        <w:pStyle w:val="NoSpacing"/>
      </w:pPr>
      <w:r>
        <w:t>29 Nov.1442</w:t>
      </w:r>
      <w:r>
        <w:tab/>
        <w:t>He was a juror on the inquisition post mortem held in Lynn, Norfolk,</w:t>
      </w:r>
    </w:p>
    <w:p w:rsidR="006B2883" w:rsidRDefault="006B2883" w:rsidP="006B2883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Clyfton</w:t>
      </w:r>
      <w:proofErr w:type="spellEnd"/>
      <w:r>
        <w:t>(q.v.).</w:t>
      </w:r>
    </w:p>
    <w:p w:rsidR="006B2883" w:rsidRDefault="006B2883" w:rsidP="006B288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26-12)</w:t>
      </w:r>
    </w:p>
    <w:p w:rsidR="006B2883" w:rsidRDefault="006B2883" w:rsidP="009F12B9">
      <w:pPr>
        <w:pStyle w:val="NoSpacing"/>
      </w:pPr>
    </w:p>
    <w:p w:rsidR="009F12B9" w:rsidRDefault="009F12B9" w:rsidP="009F12B9">
      <w:pPr>
        <w:pStyle w:val="NoSpacing"/>
      </w:pPr>
    </w:p>
    <w:p w:rsidR="009F12B9" w:rsidRDefault="009F12B9" w:rsidP="009F12B9">
      <w:pPr>
        <w:pStyle w:val="NoSpacing"/>
      </w:pPr>
    </w:p>
    <w:p w:rsidR="00E47068" w:rsidRDefault="009F12B9" w:rsidP="009F12B9">
      <w:pPr>
        <w:pStyle w:val="NoSpacing"/>
      </w:pPr>
      <w:r>
        <w:t>14 September 2015</w:t>
      </w:r>
    </w:p>
    <w:p w:rsidR="006B2883" w:rsidRPr="009F12B9" w:rsidRDefault="006B2883" w:rsidP="009F12B9">
      <w:pPr>
        <w:pStyle w:val="NoSpacing"/>
      </w:pPr>
      <w:r>
        <w:t>2 October 2017</w:t>
      </w:r>
      <w:bookmarkStart w:id="0" w:name="_GoBack"/>
      <w:bookmarkEnd w:id="0"/>
    </w:p>
    <w:sectPr w:rsidR="006B2883" w:rsidRPr="009F1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2B9" w:rsidRDefault="009F12B9" w:rsidP="00920DE3">
      <w:pPr>
        <w:spacing w:after="0" w:line="240" w:lineRule="auto"/>
      </w:pPr>
      <w:r>
        <w:separator/>
      </w:r>
    </w:p>
  </w:endnote>
  <w:endnote w:type="continuationSeparator" w:id="0">
    <w:p w:rsidR="009F12B9" w:rsidRDefault="009F12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2B9" w:rsidRDefault="009F12B9" w:rsidP="00920DE3">
      <w:pPr>
        <w:spacing w:after="0" w:line="240" w:lineRule="auto"/>
      </w:pPr>
      <w:r>
        <w:separator/>
      </w:r>
    </w:p>
  </w:footnote>
  <w:footnote w:type="continuationSeparator" w:id="0">
    <w:p w:rsidR="009F12B9" w:rsidRDefault="009F12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B9"/>
    <w:rsid w:val="00120749"/>
    <w:rsid w:val="00624CAE"/>
    <w:rsid w:val="006B2883"/>
    <w:rsid w:val="00920DE3"/>
    <w:rsid w:val="009F12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14786"/>
  <w15:docId w15:val="{B09DFEF8-4BF2-488E-8988-ACB5FBE7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12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2015-09-14T11:16:00Z</dcterms:created>
  <dcterms:modified xsi:type="dcterms:W3CDTF">2017-10-02T07:06:00Z</dcterms:modified>
</cp:coreProperties>
</file>