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E7B67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MABBE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fl.1441)</w:t>
      </w:r>
    </w:p>
    <w:p w14:paraId="4EA0E945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Uckfield</w:t>
      </w:r>
      <w:proofErr w:type="spellEnd"/>
      <w:r>
        <w:rPr>
          <w:rFonts w:ascii="Times New Roman" w:hAnsi="Times New Roman" w:cs="Times New Roman"/>
          <w:sz w:val="24"/>
          <w:szCs w:val="24"/>
        </w:rPr>
        <w:t>, Sussex.</w:t>
      </w:r>
    </w:p>
    <w:p w14:paraId="0E21E784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B7890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0CFC56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Feb.1441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Mabbe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Buxted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conveyed lands and tenements in </w:t>
      </w:r>
    </w:p>
    <w:p w14:paraId="413948C8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Fletching to Nicholas Cowper(q.v.).</w:t>
      </w:r>
    </w:p>
    <w:p w14:paraId="4DA9FCD1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AMS/5790/13)</w:t>
      </w:r>
    </w:p>
    <w:p w14:paraId="0D54C7CE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81D034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1D0E5D" w14:textId="77777777" w:rsidR="00BB2F3C" w:rsidRDefault="00BB2F3C" w:rsidP="00BB2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5E08E0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F4959" w14:textId="77777777" w:rsidR="00BB2F3C" w:rsidRDefault="00BB2F3C" w:rsidP="009139A6">
      <w:r>
        <w:separator/>
      </w:r>
    </w:p>
  </w:endnote>
  <w:endnote w:type="continuationSeparator" w:id="0">
    <w:p w14:paraId="3E687323" w14:textId="77777777" w:rsidR="00BB2F3C" w:rsidRDefault="00BB2F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473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897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D1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9AB7A" w14:textId="77777777" w:rsidR="00BB2F3C" w:rsidRDefault="00BB2F3C" w:rsidP="009139A6">
      <w:r>
        <w:separator/>
      </w:r>
    </w:p>
  </w:footnote>
  <w:footnote w:type="continuationSeparator" w:id="0">
    <w:p w14:paraId="0FAB5238" w14:textId="77777777" w:rsidR="00BB2F3C" w:rsidRDefault="00BB2F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4F5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581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A6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3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2F3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091F5"/>
  <w15:chartTrackingRefBased/>
  <w15:docId w15:val="{02AA65EE-A919-4CED-B8E2-79329215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2022-03-06T12:59:00Z</dcterms:created>
  <dcterms:modified xsi:type="dcterms:W3CDTF">2022-03-06T12:59:00Z</dcterms:modified>
</cp:coreProperties>
</file>