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ACF" w:rsidRDefault="00AA7ACF" w:rsidP="00AA7ACF">
      <w:pPr>
        <w:pStyle w:val="NoSpacing"/>
      </w:pPr>
      <w:r>
        <w:rPr>
          <w:u w:val="single"/>
        </w:rPr>
        <w:t>John MAASE</w:t>
      </w:r>
      <w:r>
        <w:t xml:space="preserve">      (fl.1506-7)</w:t>
      </w:r>
    </w:p>
    <w:p w:rsidR="00AA7ACF" w:rsidRDefault="00AA7ACF" w:rsidP="00AA7ACF">
      <w:pPr>
        <w:pStyle w:val="NoSpacing"/>
      </w:pPr>
      <w:proofErr w:type="gramStart"/>
      <w:r>
        <w:t>of</w:t>
      </w:r>
      <w:proofErr w:type="gramEnd"/>
      <w:r>
        <w:t xml:space="preserve"> Aldington, Lent.</w:t>
      </w:r>
    </w:p>
    <w:p w:rsidR="00AA7ACF" w:rsidRDefault="00AA7ACF" w:rsidP="00AA7ACF">
      <w:pPr>
        <w:pStyle w:val="NoSpacing"/>
      </w:pPr>
    </w:p>
    <w:p w:rsidR="00AA7ACF" w:rsidRDefault="00AA7ACF" w:rsidP="00AA7ACF">
      <w:pPr>
        <w:pStyle w:val="NoSpacing"/>
      </w:pPr>
    </w:p>
    <w:p w:rsidR="00AA7ACF" w:rsidRDefault="00AA7ACF" w:rsidP="00AA7ACF">
      <w:pPr>
        <w:pStyle w:val="NoSpacing"/>
      </w:pPr>
      <w:r>
        <w:t xml:space="preserve">         1506-7</w:t>
      </w:r>
      <w:r>
        <w:tab/>
        <w:t>He made his Will.  (Plomer p.310)</w:t>
      </w:r>
    </w:p>
    <w:p w:rsidR="00AA7ACF" w:rsidRDefault="00AA7ACF" w:rsidP="00AA7ACF">
      <w:pPr>
        <w:pStyle w:val="NoSpacing"/>
      </w:pPr>
    </w:p>
    <w:p w:rsidR="00AA7ACF" w:rsidRDefault="00AA7ACF" w:rsidP="00AA7ACF">
      <w:pPr>
        <w:pStyle w:val="NoSpacing"/>
      </w:pPr>
    </w:p>
    <w:p w:rsidR="00AA7ACF" w:rsidRDefault="00AA7ACF" w:rsidP="00AA7ACF">
      <w:pPr>
        <w:pStyle w:val="NoSpacing"/>
      </w:pPr>
      <w:r>
        <w:t>3 September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7ACF" w:rsidRDefault="00AA7ACF" w:rsidP="00920DE3">
      <w:pPr>
        <w:spacing w:after="0" w:line="240" w:lineRule="auto"/>
      </w:pPr>
      <w:r>
        <w:separator/>
      </w:r>
    </w:p>
  </w:endnote>
  <w:endnote w:type="continuationSeparator" w:id="0">
    <w:p w:rsidR="00AA7ACF" w:rsidRDefault="00AA7AC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7ACF" w:rsidRDefault="00AA7ACF" w:rsidP="00920DE3">
      <w:pPr>
        <w:spacing w:after="0" w:line="240" w:lineRule="auto"/>
      </w:pPr>
      <w:r>
        <w:separator/>
      </w:r>
    </w:p>
  </w:footnote>
  <w:footnote w:type="continuationSeparator" w:id="0">
    <w:p w:rsidR="00AA7ACF" w:rsidRDefault="00AA7AC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ACF"/>
    <w:rsid w:val="00120749"/>
    <w:rsid w:val="00624CAE"/>
    <w:rsid w:val="00920DE3"/>
    <w:rsid w:val="00AA7ACF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2015-09-29T20:06:00Z</dcterms:created>
  <dcterms:modified xsi:type="dcterms:W3CDTF">2015-09-29T20:06:00Z</dcterms:modified>
</cp:coreProperties>
</file>