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F9" w:rsidRDefault="003849F9" w:rsidP="003849F9">
      <w:pPr>
        <w:pStyle w:val="NoSpacing"/>
      </w:pPr>
      <w:r>
        <w:rPr>
          <w:u w:val="single"/>
        </w:rPr>
        <w:t>John MAAS</w:t>
      </w:r>
      <w:r>
        <w:t xml:space="preserve">      (fl.1460-1)</w:t>
      </w:r>
    </w:p>
    <w:p w:rsidR="003849F9" w:rsidRDefault="003849F9" w:rsidP="003849F9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3849F9" w:rsidRDefault="003849F9" w:rsidP="003849F9">
      <w:pPr>
        <w:pStyle w:val="NoSpacing"/>
      </w:pPr>
    </w:p>
    <w:p w:rsidR="003849F9" w:rsidRDefault="003849F9" w:rsidP="003849F9">
      <w:pPr>
        <w:pStyle w:val="NoSpacing"/>
      </w:pPr>
    </w:p>
    <w:p w:rsidR="003849F9" w:rsidRDefault="003849F9" w:rsidP="003849F9">
      <w:pPr>
        <w:pStyle w:val="NoSpacing"/>
      </w:pPr>
      <w:r>
        <w:t xml:space="preserve">         1460-1</w:t>
      </w:r>
      <w:r>
        <w:tab/>
        <w:t>He made his Will.  (Plomer p.310)</w:t>
      </w:r>
    </w:p>
    <w:p w:rsidR="003849F9" w:rsidRDefault="003849F9" w:rsidP="003849F9">
      <w:pPr>
        <w:pStyle w:val="NoSpacing"/>
      </w:pPr>
    </w:p>
    <w:p w:rsidR="003849F9" w:rsidRDefault="003849F9" w:rsidP="003849F9">
      <w:pPr>
        <w:pStyle w:val="NoSpacing"/>
      </w:pPr>
    </w:p>
    <w:p w:rsidR="003849F9" w:rsidRDefault="003849F9" w:rsidP="003849F9">
      <w:pPr>
        <w:pStyle w:val="NoSpacing"/>
      </w:pPr>
      <w:r>
        <w:t>3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9F9" w:rsidRDefault="003849F9" w:rsidP="00920DE3">
      <w:pPr>
        <w:spacing w:after="0" w:line="240" w:lineRule="auto"/>
      </w:pPr>
      <w:r>
        <w:separator/>
      </w:r>
    </w:p>
  </w:endnote>
  <w:endnote w:type="continuationSeparator" w:id="0">
    <w:p w:rsidR="003849F9" w:rsidRDefault="003849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9F9" w:rsidRDefault="003849F9" w:rsidP="00920DE3">
      <w:pPr>
        <w:spacing w:after="0" w:line="240" w:lineRule="auto"/>
      </w:pPr>
      <w:r>
        <w:separator/>
      </w:r>
    </w:p>
  </w:footnote>
  <w:footnote w:type="continuationSeparator" w:id="0">
    <w:p w:rsidR="003849F9" w:rsidRDefault="003849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F9"/>
    <w:rsid w:val="00120749"/>
    <w:rsid w:val="003849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2015-09-29T20:05:00Z</dcterms:created>
  <dcterms:modified xsi:type="dcterms:W3CDTF">2015-09-29T20:05:00Z</dcterms:modified>
</cp:coreProperties>
</file>