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0A746" w14:textId="77777777" w:rsidR="00063D70" w:rsidRDefault="00063D70" w:rsidP="00063D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LUCAS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fl.1507)</w:t>
      </w:r>
    </w:p>
    <w:p w14:paraId="053E0F9C" w14:textId="77777777" w:rsidR="00063D70" w:rsidRDefault="00063D70" w:rsidP="00063D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38E98BB8" w14:textId="77777777" w:rsidR="00063D70" w:rsidRDefault="00063D70" w:rsidP="00063D70">
      <w:pPr>
        <w:pStyle w:val="NoSpacing"/>
        <w:rPr>
          <w:rFonts w:cs="Times New Roman"/>
          <w:szCs w:val="24"/>
        </w:rPr>
      </w:pPr>
    </w:p>
    <w:p w14:paraId="72A1E696" w14:textId="77777777" w:rsidR="00063D70" w:rsidRDefault="00063D70" w:rsidP="00063D70">
      <w:pPr>
        <w:pStyle w:val="NoSpacing"/>
        <w:rPr>
          <w:rFonts w:cs="Times New Roman"/>
          <w:szCs w:val="24"/>
        </w:rPr>
      </w:pPr>
    </w:p>
    <w:p w14:paraId="4817F30A" w14:textId="77777777" w:rsidR="00063D70" w:rsidRDefault="00063D70" w:rsidP="00063D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May1507</w:t>
      </w:r>
      <w:r>
        <w:rPr>
          <w:rFonts w:cs="Times New Roman"/>
          <w:szCs w:val="24"/>
        </w:rPr>
        <w:tab/>
        <w:t>He made his Will.</w:t>
      </w:r>
    </w:p>
    <w:p w14:paraId="59D3ABDC" w14:textId="77777777" w:rsidR="00063D70" w:rsidRDefault="00063D70" w:rsidP="00063D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2874FFF9" w14:textId="77777777" w:rsidR="00063D70" w:rsidRDefault="00063D70" w:rsidP="00063D70">
      <w:pPr>
        <w:pStyle w:val="NoSpacing"/>
        <w:rPr>
          <w:rFonts w:cs="Times New Roman"/>
          <w:szCs w:val="24"/>
        </w:rPr>
      </w:pPr>
    </w:p>
    <w:p w14:paraId="2B8CC043" w14:textId="77777777" w:rsidR="00063D70" w:rsidRDefault="00063D70" w:rsidP="00063D70">
      <w:pPr>
        <w:pStyle w:val="NoSpacing"/>
        <w:rPr>
          <w:rFonts w:cs="Times New Roman"/>
          <w:szCs w:val="24"/>
        </w:rPr>
      </w:pPr>
    </w:p>
    <w:p w14:paraId="51B884C8" w14:textId="77777777" w:rsidR="00063D70" w:rsidRDefault="00063D70" w:rsidP="00063D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2022</w:t>
      </w:r>
    </w:p>
    <w:p w14:paraId="0B4BD5BD" w14:textId="77777777" w:rsidR="00BA00AB" w:rsidRPr="00063D70" w:rsidRDefault="00BA00AB" w:rsidP="00063D70"/>
    <w:sectPr w:rsidR="00BA00AB" w:rsidRPr="00063D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C9F4E" w14:textId="77777777" w:rsidR="00063D70" w:rsidRDefault="00063D70" w:rsidP="009139A6">
      <w:r>
        <w:separator/>
      </w:r>
    </w:p>
  </w:endnote>
  <w:endnote w:type="continuationSeparator" w:id="0">
    <w:p w14:paraId="02D7F0EB" w14:textId="77777777" w:rsidR="00063D70" w:rsidRDefault="00063D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5A8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ED6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641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35959" w14:textId="77777777" w:rsidR="00063D70" w:rsidRDefault="00063D70" w:rsidP="009139A6">
      <w:r>
        <w:separator/>
      </w:r>
    </w:p>
  </w:footnote>
  <w:footnote w:type="continuationSeparator" w:id="0">
    <w:p w14:paraId="78F6429E" w14:textId="77777777" w:rsidR="00063D70" w:rsidRDefault="00063D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201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64B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D06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D70"/>
    <w:rsid w:val="00063D7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BEC6B"/>
  <w15:chartTrackingRefBased/>
  <w15:docId w15:val="{00982CBA-B3A3-461C-B773-EC03CB57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63D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2023-02-15T21:47:00Z</dcterms:created>
  <dcterms:modified xsi:type="dcterms:W3CDTF">2023-02-15T21:47:00Z</dcterms:modified>
</cp:coreProperties>
</file>