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F0CF" w14:textId="77777777" w:rsidR="008A6233" w:rsidRDefault="008A6233" w:rsidP="008A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LUCAS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7195F483" w14:textId="77777777" w:rsidR="008A6233" w:rsidRDefault="008A6233" w:rsidP="008A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Pewterer.</w:t>
      </w:r>
    </w:p>
    <w:p w14:paraId="20D23217" w14:textId="77777777" w:rsidR="008A6233" w:rsidRDefault="008A6233" w:rsidP="008A6233">
      <w:pPr>
        <w:pStyle w:val="NoSpacing"/>
        <w:rPr>
          <w:rFonts w:cs="Times New Roman"/>
          <w:szCs w:val="24"/>
        </w:rPr>
      </w:pPr>
    </w:p>
    <w:p w14:paraId="3AD8506E" w14:textId="77777777" w:rsidR="008A6233" w:rsidRDefault="008A6233" w:rsidP="008A6233">
      <w:pPr>
        <w:pStyle w:val="NoSpacing"/>
        <w:rPr>
          <w:rFonts w:cs="Times New Roman"/>
          <w:szCs w:val="24"/>
        </w:rPr>
      </w:pPr>
    </w:p>
    <w:p w14:paraId="17926F05" w14:textId="77777777" w:rsidR="008A6233" w:rsidRDefault="008A6233" w:rsidP="008A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He made a plaint of debt against John Hulot of Gloucester(q.v.).</w:t>
      </w:r>
    </w:p>
    <w:p w14:paraId="67B9CB3C" w14:textId="77777777" w:rsidR="008A6233" w:rsidRDefault="008A6233" w:rsidP="008A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5DB6B462" w14:textId="77777777" w:rsidR="008A6233" w:rsidRDefault="008A6233" w:rsidP="008A6233">
      <w:pPr>
        <w:pStyle w:val="NoSpacing"/>
        <w:rPr>
          <w:rFonts w:cs="Times New Roman"/>
          <w:szCs w:val="24"/>
        </w:rPr>
      </w:pPr>
    </w:p>
    <w:p w14:paraId="4532E98B" w14:textId="77777777" w:rsidR="008A6233" w:rsidRDefault="008A6233" w:rsidP="008A6233">
      <w:pPr>
        <w:pStyle w:val="NoSpacing"/>
        <w:rPr>
          <w:rFonts w:cs="Times New Roman"/>
          <w:szCs w:val="24"/>
        </w:rPr>
      </w:pPr>
    </w:p>
    <w:p w14:paraId="4D366072" w14:textId="77777777" w:rsidR="008A6233" w:rsidRDefault="008A6233" w:rsidP="008A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July 2023</w:t>
      </w:r>
    </w:p>
    <w:p w14:paraId="6AB799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CE069" w14:textId="77777777" w:rsidR="008A6233" w:rsidRDefault="008A6233" w:rsidP="009139A6">
      <w:r>
        <w:separator/>
      </w:r>
    </w:p>
  </w:endnote>
  <w:endnote w:type="continuationSeparator" w:id="0">
    <w:p w14:paraId="578590EF" w14:textId="77777777" w:rsidR="008A6233" w:rsidRDefault="008A62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FB0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CD0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EEC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83BAE" w14:textId="77777777" w:rsidR="008A6233" w:rsidRDefault="008A6233" w:rsidP="009139A6">
      <w:r>
        <w:separator/>
      </w:r>
    </w:p>
  </w:footnote>
  <w:footnote w:type="continuationSeparator" w:id="0">
    <w:p w14:paraId="03B58EA9" w14:textId="77777777" w:rsidR="008A6233" w:rsidRDefault="008A62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25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B46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D4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33"/>
    <w:rsid w:val="000666E0"/>
    <w:rsid w:val="002510B7"/>
    <w:rsid w:val="005C130B"/>
    <w:rsid w:val="00826F5C"/>
    <w:rsid w:val="008A623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53BC1"/>
  <w15:chartTrackingRefBased/>
  <w15:docId w15:val="{81ECF9DF-662B-494F-8102-AA1C6DCE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62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2023-07-14T14:59:00Z</dcterms:created>
  <dcterms:modified xsi:type="dcterms:W3CDTF">2023-07-14T14:59:00Z</dcterms:modified>
</cp:coreProperties>
</file>