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A2E87" w:rsidRDefault="00AA2E87" w:rsidP="00AA2E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AA2E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E87" w:rsidRDefault="00AA2E87" w:rsidP="00564E3C">
      <w:pPr>
        <w:spacing w:after="0" w:line="240" w:lineRule="auto"/>
      </w:pPr>
      <w:r>
        <w:separator/>
      </w:r>
    </w:p>
  </w:endnote>
  <w:endnote w:type="continuationSeparator" w:id="0">
    <w:p w:rsidR="00AA2E87" w:rsidRDefault="00AA2E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2E87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E87" w:rsidRDefault="00AA2E87" w:rsidP="00564E3C">
      <w:pPr>
        <w:spacing w:after="0" w:line="240" w:lineRule="auto"/>
      </w:pPr>
      <w:r>
        <w:separator/>
      </w:r>
    </w:p>
  </w:footnote>
  <w:footnote w:type="continuationSeparator" w:id="0">
    <w:p w:rsidR="00AA2E87" w:rsidRDefault="00AA2E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E87"/>
    <w:rsid w:val="00372DC6"/>
    <w:rsid w:val="00564E3C"/>
    <w:rsid w:val="0064591D"/>
    <w:rsid w:val="00AA2E8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E8833"/>
  <w15:chartTrackingRefBased/>
  <w15:docId w15:val="{85609782-2096-437E-B636-31F90A66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2016-02-03T22:30:00Z</dcterms:created>
  <dcterms:modified xsi:type="dcterms:W3CDTF">2016-02-03T22:30:00Z</dcterms:modified>
</cp:coreProperties>
</file>