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96EB" w14:textId="77777777" w:rsidR="00226E94" w:rsidRDefault="00226E94" w:rsidP="00226E94">
      <w:pPr>
        <w:pStyle w:val="NoSpacing"/>
      </w:pPr>
      <w:r>
        <w:rPr>
          <w:u w:val="single"/>
        </w:rPr>
        <w:t>Thomas LUCAS</w:t>
      </w:r>
      <w:r>
        <w:t xml:space="preserve">       (fl.1403)</w:t>
      </w:r>
    </w:p>
    <w:p w14:paraId="2D417F07" w14:textId="77777777" w:rsidR="00226E94" w:rsidRDefault="00226E94" w:rsidP="00226E94">
      <w:pPr>
        <w:pStyle w:val="NoSpacing"/>
      </w:pPr>
      <w:r>
        <w:t>of Merton College, Oxford University.</w:t>
      </w:r>
    </w:p>
    <w:p w14:paraId="44B2F839" w14:textId="77777777" w:rsidR="00226E94" w:rsidRDefault="00226E94" w:rsidP="00226E94">
      <w:pPr>
        <w:pStyle w:val="NoSpacing"/>
      </w:pPr>
    </w:p>
    <w:p w14:paraId="20E983E4" w14:textId="77777777" w:rsidR="00226E94" w:rsidRDefault="00226E94" w:rsidP="00226E94">
      <w:pPr>
        <w:pStyle w:val="NoSpacing"/>
      </w:pPr>
    </w:p>
    <w:p w14:paraId="289892E7" w14:textId="77777777" w:rsidR="00724706" w:rsidRDefault="00724706" w:rsidP="00724706">
      <w:pPr>
        <w:pStyle w:val="NoSpacing"/>
      </w:pPr>
      <w:r>
        <w:tab/>
        <w:t>1391</w:t>
      </w:r>
      <w:r>
        <w:tab/>
        <w:t>He became a Fellow.</w:t>
      </w:r>
    </w:p>
    <w:p w14:paraId="00485E2C" w14:textId="77777777" w:rsidR="00724706" w:rsidRDefault="00724706" w:rsidP="00724706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73515E93" w14:textId="77777777" w:rsidR="00724706" w:rsidRDefault="00724706" w:rsidP="00724706">
      <w:pPr>
        <w:pStyle w:val="NoSpacing"/>
        <w:ind w:left="720" w:firstLine="720"/>
      </w:pPr>
      <w:r>
        <w:t>Fellows” by Hon. George C.Brodrick, printed for the Oxford Historical at the</w:t>
      </w:r>
    </w:p>
    <w:p w14:paraId="13A62E22" w14:textId="77777777" w:rsidR="00724706" w:rsidRDefault="00724706" w:rsidP="00724706">
      <w:pPr>
        <w:pStyle w:val="NoSpacing"/>
        <w:ind w:left="720" w:firstLine="720"/>
      </w:pPr>
      <w:r>
        <w:t>Clarenden Press, 1885 p.223)</w:t>
      </w:r>
    </w:p>
    <w:p w14:paraId="69449276" w14:textId="77777777" w:rsidR="00724706" w:rsidRDefault="00724706" w:rsidP="00724706">
      <w:pPr>
        <w:pStyle w:val="NoSpacing"/>
      </w:pPr>
      <w:r>
        <w:tab/>
        <w:t>1403</w:t>
      </w:r>
      <w:r>
        <w:tab/>
        <w:t>Proctor.   (ibid.)</w:t>
      </w:r>
    </w:p>
    <w:p w14:paraId="3516890F" w14:textId="06B396FB" w:rsidR="00724706" w:rsidRDefault="00724706" w:rsidP="00724706">
      <w:pPr>
        <w:pStyle w:val="NoSpacing"/>
      </w:pPr>
      <w:r>
        <w:tab/>
        <w:t>1408</w:t>
      </w:r>
      <w:r>
        <w:tab/>
        <w:t>At some point before this time he was expelled from the college.   (ibid.)</w:t>
      </w:r>
    </w:p>
    <w:p w14:paraId="6D833C14" w14:textId="32B3D40E" w:rsidR="00226E94" w:rsidRDefault="00226E94" w:rsidP="00724706">
      <w:pPr>
        <w:pStyle w:val="NoSpacing"/>
      </w:pPr>
      <w:r>
        <w:tab/>
      </w:r>
    </w:p>
    <w:p w14:paraId="1DF8B03A" w14:textId="77777777" w:rsidR="00724706" w:rsidRDefault="00724706" w:rsidP="00226E94">
      <w:pPr>
        <w:pStyle w:val="NoSpacing"/>
      </w:pPr>
    </w:p>
    <w:p w14:paraId="5EA4BE34" w14:textId="77777777" w:rsidR="00226E94" w:rsidRDefault="00226E94" w:rsidP="00226E94">
      <w:pPr>
        <w:pStyle w:val="NoSpacing"/>
      </w:pPr>
    </w:p>
    <w:p w14:paraId="7121C34E" w14:textId="77777777" w:rsidR="00226E94" w:rsidRDefault="00226E94" w:rsidP="00226E94">
      <w:pPr>
        <w:pStyle w:val="NoSpacing"/>
      </w:pPr>
    </w:p>
    <w:p w14:paraId="374E6F30" w14:textId="77777777" w:rsidR="00226E94" w:rsidRDefault="00226E94" w:rsidP="00226E94">
      <w:pPr>
        <w:pStyle w:val="NoSpacing"/>
      </w:pPr>
      <w:r>
        <w:t>2 December 2024</w:t>
      </w:r>
    </w:p>
    <w:p w14:paraId="65795CB1" w14:textId="5E581FB3" w:rsidR="00724706" w:rsidRDefault="00724706" w:rsidP="00226E94">
      <w:pPr>
        <w:pStyle w:val="NoSpacing"/>
      </w:pPr>
      <w:r>
        <w:t>24 November 2025</w:t>
      </w:r>
    </w:p>
    <w:p w14:paraId="62E65D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CDEE" w14:textId="77777777" w:rsidR="00226E94" w:rsidRDefault="00226E94" w:rsidP="009139A6">
      <w:r>
        <w:separator/>
      </w:r>
    </w:p>
  </w:endnote>
  <w:endnote w:type="continuationSeparator" w:id="0">
    <w:p w14:paraId="680B26B7" w14:textId="77777777" w:rsidR="00226E94" w:rsidRDefault="00226E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72E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C3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0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38EC" w14:textId="77777777" w:rsidR="00226E94" w:rsidRDefault="00226E94" w:rsidP="009139A6">
      <w:r>
        <w:separator/>
      </w:r>
    </w:p>
  </w:footnote>
  <w:footnote w:type="continuationSeparator" w:id="0">
    <w:p w14:paraId="5F14815B" w14:textId="77777777" w:rsidR="00226E94" w:rsidRDefault="00226E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6F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7A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EF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94"/>
    <w:rsid w:val="000666E0"/>
    <w:rsid w:val="00101CE1"/>
    <w:rsid w:val="00226E94"/>
    <w:rsid w:val="002510B7"/>
    <w:rsid w:val="0025416A"/>
    <w:rsid w:val="00270799"/>
    <w:rsid w:val="005C130B"/>
    <w:rsid w:val="0072470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13DF"/>
  <w15:chartTrackingRefBased/>
  <w15:docId w15:val="{31011984-99A9-424A-90FB-B2F0EE52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72</Words>
  <Characters>352</Characters>
  <Application>Microsoft Office Word</Application>
  <DocSecurity>0</DocSecurity>
  <Lines>12</Lines>
  <Paragraphs>9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2024-12-05T12:10:00Z</dcterms:created>
  <dcterms:modified xsi:type="dcterms:W3CDTF">2025-11-24T16:29:00Z</dcterms:modified>
</cp:coreProperties>
</file>