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D0900" w14:textId="77777777" w:rsidR="00C7211E" w:rsidRDefault="00C7211E" w:rsidP="00C72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LUCAS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2C6F0A29" w14:textId="77777777" w:rsidR="00C7211E" w:rsidRDefault="00C7211E" w:rsidP="00C72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Holkham, Norfolk.</w:t>
      </w:r>
    </w:p>
    <w:p w14:paraId="3AE59379" w14:textId="77777777" w:rsidR="00C7211E" w:rsidRDefault="00C7211E" w:rsidP="00C7211E">
      <w:pPr>
        <w:pStyle w:val="NoSpacing"/>
        <w:rPr>
          <w:rFonts w:cs="Times New Roman"/>
          <w:szCs w:val="24"/>
        </w:rPr>
      </w:pPr>
    </w:p>
    <w:p w14:paraId="145754DD" w14:textId="77777777" w:rsidR="00C7211E" w:rsidRDefault="00C7211E" w:rsidP="00C7211E">
      <w:pPr>
        <w:pStyle w:val="NoSpacing"/>
        <w:rPr>
          <w:rFonts w:cs="Times New Roman"/>
          <w:szCs w:val="24"/>
        </w:rPr>
      </w:pPr>
    </w:p>
    <w:p w14:paraId="755F55D5" w14:textId="77777777" w:rsidR="00C7211E" w:rsidRDefault="00C7211E" w:rsidP="00C72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He had a brother, Stephen(q.v.).</w:t>
      </w:r>
    </w:p>
    <w:p w14:paraId="656CCB61" w14:textId="77777777" w:rsidR="00C7211E" w:rsidRPr="00AE04B5" w:rsidRDefault="00C7211E" w:rsidP="00C7211E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</w:p>
    <w:p w14:paraId="19C343F3" w14:textId="77777777" w:rsidR="00C7211E" w:rsidRDefault="00C7211E" w:rsidP="00C7211E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9 pp.525-7)</w:t>
      </w:r>
    </w:p>
    <w:p w14:paraId="7312707B" w14:textId="77777777" w:rsidR="00C7211E" w:rsidRDefault="00C7211E" w:rsidP="00C72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</w:t>
      </w:r>
      <w:proofErr w:type="spellStart"/>
      <w:r>
        <w:rPr>
          <w:rFonts w:cs="Times New Roman"/>
          <w:szCs w:val="24"/>
        </w:rPr>
        <w:t>Elthelreda</w:t>
      </w:r>
      <w:proofErr w:type="spellEnd"/>
      <w:r>
        <w:rPr>
          <w:rFonts w:cs="Times New Roman"/>
          <w:szCs w:val="24"/>
        </w:rPr>
        <w:t>.   (ibid.)</w:t>
      </w:r>
    </w:p>
    <w:p w14:paraId="25720929" w14:textId="77777777" w:rsidR="00C7211E" w:rsidRDefault="00C7211E" w:rsidP="00C72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Daughter:   Elizabeth.   (ibid.)</w:t>
      </w:r>
    </w:p>
    <w:p w14:paraId="22D621B8" w14:textId="77777777" w:rsidR="00C7211E" w:rsidRDefault="00C7211E" w:rsidP="00C7211E">
      <w:pPr>
        <w:pStyle w:val="NoSpacing"/>
        <w:rPr>
          <w:rFonts w:cs="Times New Roman"/>
          <w:szCs w:val="24"/>
        </w:rPr>
      </w:pPr>
    </w:p>
    <w:p w14:paraId="0BD84FB0" w14:textId="77777777" w:rsidR="00C7211E" w:rsidRDefault="00C7211E" w:rsidP="00C7211E">
      <w:pPr>
        <w:pStyle w:val="NoSpacing"/>
        <w:rPr>
          <w:rFonts w:cs="Times New Roman"/>
          <w:szCs w:val="24"/>
        </w:rPr>
      </w:pPr>
    </w:p>
    <w:p w14:paraId="0475BD20" w14:textId="77777777" w:rsidR="00C7211E" w:rsidRDefault="00C7211E" w:rsidP="00C72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Feb.1446</w:t>
      </w:r>
      <w:r>
        <w:rPr>
          <w:rFonts w:cs="Times New Roman"/>
          <w:szCs w:val="24"/>
        </w:rPr>
        <w:tab/>
        <w:t>He made his Will.    (ibid.)</w:t>
      </w:r>
    </w:p>
    <w:p w14:paraId="33E53238" w14:textId="77777777" w:rsidR="00C7211E" w:rsidRDefault="00C7211E" w:rsidP="00C7211E">
      <w:pPr>
        <w:pStyle w:val="NoSpacing"/>
        <w:rPr>
          <w:rFonts w:cs="Times New Roman"/>
          <w:szCs w:val="24"/>
        </w:rPr>
      </w:pPr>
    </w:p>
    <w:p w14:paraId="7AC44DA8" w14:textId="77777777" w:rsidR="00C7211E" w:rsidRDefault="00C7211E" w:rsidP="00C7211E">
      <w:pPr>
        <w:pStyle w:val="NoSpacing"/>
        <w:rPr>
          <w:rFonts w:cs="Times New Roman"/>
          <w:szCs w:val="24"/>
        </w:rPr>
      </w:pPr>
    </w:p>
    <w:p w14:paraId="57E41287" w14:textId="77777777" w:rsidR="00C7211E" w:rsidRDefault="00C7211E" w:rsidP="00C72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April 2024</w:t>
      </w:r>
    </w:p>
    <w:p w14:paraId="49B74D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C6740" w14:textId="77777777" w:rsidR="00C7211E" w:rsidRDefault="00C7211E" w:rsidP="009139A6">
      <w:r>
        <w:separator/>
      </w:r>
    </w:p>
  </w:endnote>
  <w:endnote w:type="continuationSeparator" w:id="0">
    <w:p w14:paraId="0C398F71" w14:textId="77777777" w:rsidR="00C7211E" w:rsidRDefault="00C721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08C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EBB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DCD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4A178" w14:textId="77777777" w:rsidR="00C7211E" w:rsidRDefault="00C7211E" w:rsidP="009139A6">
      <w:r>
        <w:separator/>
      </w:r>
    </w:p>
  </w:footnote>
  <w:footnote w:type="continuationSeparator" w:id="0">
    <w:p w14:paraId="1A95836E" w14:textId="77777777" w:rsidR="00C7211E" w:rsidRDefault="00C721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C73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176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2B3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1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7211E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6EECE"/>
  <w15:chartTrackingRefBased/>
  <w15:docId w15:val="{FD1E9ECD-3D43-495F-B82F-227FDE87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2024-04-05T18:55:00Z</dcterms:created>
  <dcterms:modified xsi:type="dcterms:W3CDTF">2024-04-05T18:55:00Z</dcterms:modified>
</cp:coreProperties>
</file>