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46E0E" w14:textId="77777777" w:rsidR="007E4A46" w:rsidRDefault="007E4A46" w:rsidP="007E4A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Stephen LUCAS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fl.1447)</w:t>
      </w:r>
    </w:p>
    <w:p w14:paraId="6CAF07A5" w14:textId="77777777" w:rsidR="007E4A46" w:rsidRDefault="007E4A46" w:rsidP="007E4A46">
      <w:pPr>
        <w:pStyle w:val="NoSpacing"/>
        <w:rPr>
          <w:rFonts w:cs="Times New Roman"/>
          <w:szCs w:val="24"/>
        </w:rPr>
      </w:pPr>
    </w:p>
    <w:p w14:paraId="11C528D3" w14:textId="77777777" w:rsidR="007E4A46" w:rsidRDefault="007E4A46" w:rsidP="007E4A46">
      <w:pPr>
        <w:pStyle w:val="NoSpacing"/>
        <w:rPr>
          <w:rFonts w:cs="Times New Roman"/>
          <w:szCs w:val="24"/>
        </w:rPr>
      </w:pPr>
    </w:p>
    <w:p w14:paraId="53BBDF13" w14:textId="77777777" w:rsidR="007E4A46" w:rsidRDefault="007E4A46" w:rsidP="007E4A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Brother of Thomas(q.v.).</w:t>
      </w:r>
    </w:p>
    <w:p w14:paraId="6969AD1F" w14:textId="77777777" w:rsidR="007E4A46" w:rsidRPr="00AE04B5" w:rsidRDefault="007E4A46" w:rsidP="007E4A46">
      <w:pPr>
        <w:pStyle w:val="NoSpacing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(“An Essay Towards a Topographical History of the County of Norfolk” 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</w:p>
    <w:p w14:paraId="16237A92" w14:textId="77777777" w:rsidR="007E4A46" w:rsidRDefault="007E4A46" w:rsidP="007E4A46">
      <w:pPr>
        <w:pStyle w:val="NoSpacing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9 pp.525-7)</w:t>
      </w:r>
    </w:p>
    <w:p w14:paraId="6A21F3A0" w14:textId="77777777" w:rsidR="007E4A46" w:rsidRDefault="007E4A46" w:rsidP="007E4A46">
      <w:pPr>
        <w:pStyle w:val="NoSpacing"/>
        <w:rPr>
          <w:rFonts w:cs="Times New Roman"/>
          <w:szCs w:val="24"/>
        </w:rPr>
      </w:pPr>
    </w:p>
    <w:p w14:paraId="338C30FE" w14:textId="77777777" w:rsidR="007E4A46" w:rsidRDefault="007E4A46" w:rsidP="007E4A46">
      <w:pPr>
        <w:pStyle w:val="NoSpacing"/>
        <w:rPr>
          <w:rFonts w:cs="Times New Roman"/>
          <w:szCs w:val="24"/>
        </w:rPr>
      </w:pPr>
    </w:p>
    <w:p w14:paraId="24406162" w14:textId="77777777" w:rsidR="007E4A46" w:rsidRDefault="007E4A46" w:rsidP="007E4A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Apr.1447</w:t>
      </w:r>
      <w:r>
        <w:rPr>
          <w:rFonts w:cs="Times New Roman"/>
          <w:szCs w:val="24"/>
        </w:rPr>
        <w:tab/>
        <w:t>He made his Will.    (ibid.)</w:t>
      </w:r>
    </w:p>
    <w:p w14:paraId="54E4AFA9" w14:textId="77777777" w:rsidR="007E4A46" w:rsidRDefault="007E4A46" w:rsidP="007E4A46">
      <w:pPr>
        <w:pStyle w:val="NoSpacing"/>
        <w:rPr>
          <w:rFonts w:cs="Times New Roman"/>
          <w:szCs w:val="24"/>
        </w:rPr>
      </w:pPr>
    </w:p>
    <w:p w14:paraId="6433D609" w14:textId="77777777" w:rsidR="007E4A46" w:rsidRDefault="007E4A46" w:rsidP="007E4A46">
      <w:pPr>
        <w:pStyle w:val="NoSpacing"/>
        <w:rPr>
          <w:rFonts w:cs="Times New Roman"/>
          <w:szCs w:val="24"/>
        </w:rPr>
      </w:pPr>
    </w:p>
    <w:p w14:paraId="33A709D6" w14:textId="77777777" w:rsidR="007E4A46" w:rsidRDefault="007E4A46" w:rsidP="007E4A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April 2024</w:t>
      </w:r>
    </w:p>
    <w:p w14:paraId="35ABD26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B7353" w14:textId="77777777" w:rsidR="007E4A46" w:rsidRDefault="007E4A46" w:rsidP="009139A6">
      <w:r>
        <w:separator/>
      </w:r>
    </w:p>
  </w:endnote>
  <w:endnote w:type="continuationSeparator" w:id="0">
    <w:p w14:paraId="3CB5C389" w14:textId="77777777" w:rsidR="007E4A46" w:rsidRDefault="007E4A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016B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6D00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986F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D73E5" w14:textId="77777777" w:rsidR="007E4A46" w:rsidRDefault="007E4A46" w:rsidP="009139A6">
      <w:r>
        <w:separator/>
      </w:r>
    </w:p>
  </w:footnote>
  <w:footnote w:type="continuationSeparator" w:id="0">
    <w:p w14:paraId="12967022" w14:textId="77777777" w:rsidR="007E4A46" w:rsidRDefault="007E4A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764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AAC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0CEA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A46"/>
    <w:rsid w:val="000666E0"/>
    <w:rsid w:val="002510B7"/>
    <w:rsid w:val="00270799"/>
    <w:rsid w:val="005C130B"/>
    <w:rsid w:val="007E4A46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90B59"/>
  <w15:chartTrackingRefBased/>
  <w15:docId w15:val="{1EA69662-7925-47D1-A2A7-EDC34A89E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2024-04-05T19:59:00Z</dcterms:created>
  <dcterms:modified xsi:type="dcterms:W3CDTF">2024-04-05T19:59:00Z</dcterms:modified>
</cp:coreProperties>
</file>