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57D76" w14:textId="77777777" w:rsidR="00822F77" w:rsidRDefault="00822F77" w:rsidP="00822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LUCAS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757AC439" w14:textId="77777777" w:rsidR="00822F77" w:rsidRDefault="00822F77" w:rsidP="00822F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C6ACEE" w14:textId="77777777" w:rsidR="00822F77" w:rsidRDefault="00822F77" w:rsidP="00822F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E4E16E" w14:textId="77777777" w:rsidR="00822F77" w:rsidRDefault="00822F77" w:rsidP="00822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Jan.1428</w:t>
      </w:r>
      <w:r>
        <w:rPr>
          <w:rFonts w:ascii="Times New Roman" w:hAnsi="Times New Roman" w:cs="Times New Roman"/>
          <w:sz w:val="24"/>
          <w:szCs w:val="24"/>
        </w:rPr>
        <w:tab/>
        <w:t xml:space="preserve">Matilda Horsman of Rickmansworth, </w:t>
      </w:r>
      <w:proofErr w:type="spellStart"/>
      <w:r>
        <w:rPr>
          <w:rFonts w:ascii="Times New Roman" w:hAnsi="Times New Roman" w:cs="Times New Roman"/>
          <w:sz w:val="24"/>
          <w:szCs w:val="24"/>
        </w:rPr>
        <w:t>Herfordshire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made him an</w:t>
      </w:r>
    </w:p>
    <w:p w14:paraId="10A910EF" w14:textId="77777777" w:rsidR="00822F77" w:rsidRDefault="00822F77" w:rsidP="00822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executor of her Will.</w:t>
      </w:r>
    </w:p>
    <w:p w14:paraId="40FB4E62" w14:textId="77777777" w:rsidR="00822F77" w:rsidRDefault="00822F77" w:rsidP="00822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</w:p>
    <w:p w14:paraId="03FAC9DD" w14:textId="77777777" w:rsidR="00822F77" w:rsidRDefault="00822F77" w:rsidP="00822F7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p.230)</w:t>
      </w:r>
    </w:p>
    <w:p w14:paraId="471EE8F8" w14:textId="77777777" w:rsidR="00822F77" w:rsidRDefault="00822F77" w:rsidP="00822F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DC4917" w14:textId="77777777" w:rsidR="00822F77" w:rsidRDefault="00822F77" w:rsidP="00822F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ECA66A" w14:textId="77777777" w:rsidR="00822F77" w:rsidRDefault="00822F77" w:rsidP="00822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April 2021</w:t>
      </w:r>
    </w:p>
    <w:p w14:paraId="55CC07D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6B3C6" w14:textId="77777777" w:rsidR="00822F77" w:rsidRDefault="00822F77" w:rsidP="009139A6">
      <w:r>
        <w:separator/>
      </w:r>
    </w:p>
  </w:endnote>
  <w:endnote w:type="continuationSeparator" w:id="0">
    <w:p w14:paraId="6E65228A" w14:textId="77777777" w:rsidR="00822F77" w:rsidRDefault="00822F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D80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E64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E0A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66ADA" w14:textId="77777777" w:rsidR="00822F77" w:rsidRDefault="00822F77" w:rsidP="009139A6">
      <w:r>
        <w:separator/>
      </w:r>
    </w:p>
  </w:footnote>
  <w:footnote w:type="continuationSeparator" w:id="0">
    <w:p w14:paraId="23521C6D" w14:textId="77777777" w:rsidR="00822F77" w:rsidRDefault="00822F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5F8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12C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B04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F77"/>
    <w:rsid w:val="000666E0"/>
    <w:rsid w:val="002510B7"/>
    <w:rsid w:val="005C130B"/>
    <w:rsid w:val="00822F7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55A9F"/>
  <w15:chartTrackingRefBased/>
  <w15:docId w15:val="{1CEC8BAB-5E67-467A-A19A-BC2DBB335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2021-04-25T19:16:00Z</dcterms:created>
  <dcterms:modified xsi:type="dcterms:W3CDTF">2021-04-25T19:16:00Z</dcterms:modified>
</cp:coreProperties>
</file>