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1F3D4" w14:textId="77777777" w:rsidR="00375244" w:rsidRDefault="00375244" w:rsidP="003752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LUCAS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fl.1422)</w:t>
      </w:r>
    </w:p>
    <w:p w14:paraId="0C63FBBD" w14:textId="77777777" w:rsidR="00375244" w:rsidRDefault="00375244" w:rsidP="003752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Portsoken</w:t>
      </w:r>
      <w:proofErr w:type="spellEnd"/>
      <w:r>
        <w:rPr>
          <w:rFonts w:cs="Times New Roman"/>
          <w:szCs w:val="24"/>
        </w:rPr>
        <w:t xml:space="preserve"> Ward, London.</w:t>
      </w:r>
    </w:p>
    <w:p w14:paraId="72BD2E8A" w14:textId="77777777" w:rsidR="00375244" w:rsidRDefault="00375244" w:rsidP="00375244">
      <w:pPr>
        <w:pStyle w:val="NoSpacing"/>
        <w:rPr>
          <w:rFonts w:cs="Times New Roman"/>
          <w:szCs w:val="24"/>
        </w:rPr>
      </w:pPr>
    </w:p>
    <w:p w14:paraId="5EAF5CC4" w14:textId="77777777" w:rsidR="00375244" w:rsidRDefault="00375244" w:rsidP="00375244">
      <w:pPr>
        <w:pStyle w:val="NoSpacing"/>
        <w:rPr>
          <w:rFonts w:cs="Times New Roman"/>
          <w:szCs w:val="24"/>
        </w:rPr>
      </w:pPr>
    </w:p>
    <w:p w14:paraId="0886B621" w14:textId="77777777" w:rsidR="00375244" w:rsidRDefault="00375244" w:rsidP="003752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Constables.</w:t>
      </w:r>
    </w:p>
    <w:p w14:paraId="3305CB2F" w14:textId="77777777" w:rsidR="00375244" w:rsidRDefault="00375244" w:rsidP="00375244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00509096" w14:textId="77777777" w:rsidR="00375244" w:rsidRDefault="00375244" w:rsidP="00375244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p.553)</w:t>
      </w:r>
    </w:p>
    <w:p w14:paraId="2DC77B0C" w14:textId="77777777" w:rsidR="00375244" w:rsidRDefault="00375244" w:rsidP="00375244">
      <w:pPr>
        <w:pStyle w:val="NoSpacing"/>
        <w:rPr>
          <w:rFonts w:eastAsia="Times New Roman" w:cs="Times New Roman"/>
          <w:szCs w:val="24"/>
        </w:rPr>
      </w:pPr>
    </w:p>
    <w:p w14:paraId="58C849CF" w14:textId="77777777" w:rsidR="00375244" w:rsidRDefault="00375244" w:rsidP="00375244">
      <w:pPr>
        <w:pStyle w:val="NoSpacing"/>
        <w:rPr>
          <w:rFonts w:eastAsia="Times New Roman" w:cs="Times New Roman"/>
          <w:szCs w:val="24"/>
        </w:rPr>
      </w:pPr>
    </w:p>
    <w:p w14:paraId="16C4793F" w14:textId="77777777" w:rsidR="00375244" w:rsidRDefault="00375244" w:rsidP="0037524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December 2023</w:t>
      </w:r>
    </w:p>
    <w:p w14:paraId="7C01F0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3C9CC" w14:textId="77777777" w:rsidR="00375244" w:rsidRDefault="00375244" w:rsidP="009139A6">
      <w:r>
        <w:separator/>
      </w:r>
    </w:p>
  </w:endnote>
  <w:endnote w:type="continuationSeparator" w:id="0">
    <w:p w14:paraId="10EB8D94" w14:textId="77777777" w:rsidR="00375244" w:rsidRDefault="003752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DCE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817B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D8B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E7C64" w14:textId="77777777" w:rsidR="00375244" w:rsidRDefault="00375244" w:rsidP="009139A6">
      <w:r>
        <w:separator/>
      </w:r>
    </w:p>
  </w:footnote>
  <w:footnote w:type="continuationSeparator" w:id="0">
    <w:p w14:paraId="2040560E" w14:textId="77777777" w:rsidR="00375244" w:rsidRDefault="003752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9D3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206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728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244"/>
    <w:rsid w:val="000666E0"/>
    <w:rsid w:val="002510B7"/>
    <w:rsid w:val="0037524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0A375"/>
  <w15:chartTrackingRefBased/>
  <w15:docId w15:val="{7976D3C9-83F1-432E-9244-9822DACB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2023-12-30T19:16:00Z</dcterms:created>
  <dcterms:modified xsi:type="dcterms:W3CDTF">2023-12-30T19:16:00Z</dcterms:modified>
</cp:coreProperties>
</file>