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5802A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Philip LUCAS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382A1A7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Dunster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Somerset. Parish clerk.</w:t>
      </w:r>
    </w:p>
    <w:p w14:paraId="658047B3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4B9B89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9A93C3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Philip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Juyner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Iver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</w:t>
      </w:r>
    </w:p>
    <w:p w14:paraId="05237423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Slugge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Dunster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C2B2374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FBF095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495CFF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816673" w14:textId="77777777" w:rsidR="00864C12" w:rsidRDefault="00864C12" w:rsidP="00864C1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April 2021</w:t>
      </w:r>
    </w:p>
    <w:p w14:paraId="2C5ABB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D507E" w14:textId="77777777" w:rsidR="00864C12" w:rsidRDefault="00864C12" w:rsidP="009139A6">
      <w:r>
        <w:separator/>
      </w:r>
    </w:p>
  </w:endnote>
  <w:endnote w:type="continuationSeparator" w:id="0">
    <w:p w14:paraId="0889B753" w14:textId="77777777" w:rsidR="00864C12" w:rsidRDefault="00864C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5B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5D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14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ACAAB" w14:textId="77777777" w:rsidR="00864C12" w:rsidRDefault="00864C12" w:rsidP="009139A6">
      <w:r>
        <w:separator/>
      </w:r>
    </w:p>
  </w:footnote>
  <w:footnote w:type="continuationSeparator" w:id="0">
    <w:p w14:paraId="20376CA8" w14:textId="77777777" w:rsidR="00864C12" w:rsidRDefault="00864C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CE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8A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39F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12"/>
    <w:rsid w:val="000666E0"/>
    <w:rsid w:val="002510B7"/>
    <w:rsid w:val="005C130B"/>
    <w:rsid w:val="00826F5C"/>
    <w:rsid w:val="00864C1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64E5"/>
  <w15:chartTrackingRefBased/>
  <w15:docId w15:val="{D4681B81-BC08-45B2-97A2-6A961A33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4C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2021-05-11T11:32:00Z</dcterms:created>
  <dcterms:modified xsi:type="dcterms:W3CDTF">2021-05-11T11:32:00Z</dcterms:modified>
</cp:coreProperties>
</file>