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F1E72" w14:textId="77777777" w:rsidR="00297E36" w:rsidRDefault="00297E36" w:rsidP="00297E36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u w:val="single"/>
        </w:rPr>
        <w:t>Peter LUCAS</w:t>
      </w:r>
      <w:r>
        <w:rPr>
          <w:rFonts w:ascii="Times New Roman" w:hAnsi="Times New Roman" w:cs="Times New Roman"/>
          <w:sz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</w:rPr>
        <w:t>fl.1483)</w:t>
      </w:r>
    </w:p>
    <w:p w14:paraId="031FD901" w14:textId="77777777" w:rsidR="00297E36" w:rsidRDefault="00297E36" w:rsidP="00297E36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of Witham, Essex. </w:t>
      </w:r>
      <w:proofErr w:type="spellStart"/>
      <w:r>
        <w:rPr>
          <w:rFonts w:ascii="Times New Roman" w:hAnsi="Times New Roman" w:cs="Times New Roman"/>
          <w:sz w:val="24"/>
        </w:rPr>
        <w:t>Clothman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14:paraId="77D4A9D1" w14:textId="77777777" w:rsidR="00297E36" w:rsidRDefault="00297E36" w:rsidP="00297E36">
      <w:pPr>
        <w:pStyle w:val="NoSpacing"/>
        <w:rPr>
          <w:rFonts w:ascii="Times New Roman" w:hAnsi="Times New Roman" w:cs="Times New Roman"/>
          <w:sz w:val="24"/>
        </w:rPr>
      </w:pPr>
    </w:p>
    <w:p w14:paraId="3483A872" w14:textId="77777777" w:rsidR="00297E36" w:rsidRDefault="00297E36" w:rsidP="00297E36">
      <w:pPr>
        <w:pStyle w:val="NoSpacing"/>
        <w:rPr>
          <w:rFonts w:ascii="Times New Roman" w:hAnsi="Times New Roman" w:cs="Times New Roman"/>
          <w:sz w:val="24"/>
        </w:rPr>
      </w:pPr>
    </w:p>
    <w:p w14:paraId="39E1EF03" w14:textId="77777777" w:rsidR="00297E36" w:rsidRDefault="00297E36" w:rsidP="00297E36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1483</w:t>
      </w:r>
      <w:r>
        <w:rPr>
          <w:rFonts w:ascii="Times New Roman" w:hAnsi="Times New Roman" w:cs="Times New Roman"/>
          <w:sz w:val="24"/>
        </w:rPr>
        <w:tab/>
        <w:t xml:space="preserve">He made a plaint of debt against William </w:t>
      </w:r>
      <w:proofErr w:type="spellStart"/>
      <w:r>
        <w:rPr>
          <w:rFonts w:ascii="Times New Roman" w:hAnsi="Times New Roman" w:cs="Times New Roman"/>
          <w:sz w:val="24"/>
        </w:rPr>
        <w:t>Colyns</w:t>
      </w:r>
      <w:proofErr w:type="spellEnd"/>
      <w:r>
        <w:rPr>
          <w:rFonts w:ascii="Times New Roman" w:hAnsi="Times New Roman" w:cs="Times New Roman"/>
          <w:sz w:val="24"/>
        </w:rPr>
        <w:t xml:space="preserve"> of London, draper(q.v.),</w:t>
      </w:r>
    </w:p>
    <w:p w14:paraId="2B9B1883" w14:textId="77777777" w:rsidR="00297E36" w:rsidRDefault="00297E36" w:rsidP="00297E36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and William </w:t>
      </w:r>
      <w:proofErr w:type="spellStart"/>
      <w:r>
        <w:rPr>
          <w:rFonts w:ascii="Times New Roman" w:hAnsi="Times New Roman" w:cs="Times New Roman"/>
          <w:sz w:val="24"/>
        </w:rPr>
        <w:t>Lytilbury</w:t>
      </w:r>
      <w:proofErr w:type="spellEnd"/>
      <w:r>
        <w:rPr>
          <w:rFonts w:ascii="Times New Roman" w:hAnsi="Times New Roman" w:cs="Times New Roman"/>
          <w:sz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</w:rPr>
        <w:t>Cressing</w:t>
      </w:r>
      <w:proofErr w:type="spellEnd"/>
      <w:r>
        <w:rPr>
          <w:rFonts w:ascii="Times New Roman" w:hAnsi="Times New Roman" w:cs="Times New Roman"/>
          <w:sz w:val="24"/>
        </w:rPr>
        <w:t>, Essex(q.v.).</w:t>
      </w:r>
    </w:p>
    <w:p w14:paraId="78082BEF" w14:textId="77777777" w:rsidR="00297E36" w:rsidRDefault="00297E36" w:rsidP="00297E36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6C8A6190" w14:textId="77777777" w:rsidR="00297E36" w:rsidRDefault="00297E36" w:rsidP="00297E36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3CDC754" w14:textId="77777777" w:rsidR="00297E36" w:rsidRDefault="00297E36" w:rsidP="00297E36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8649849" w14:textId="77777777" w:rsidR="00297E36" w:rsidRDefault="00297E36" w:rsidP="00297E36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7 October 2021</w:t>
      </w:r>
    </w:p>
    <w:p w14:paraId="5180884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74CF76" w14:textId="77777777" w:rsidR="00297E36" w:rsidRDefault="00297E36" w:rsidP="009139A6">
      <w:r>
        <w:separator/>
      </w:r>
    </w:p>
  </w:endnote>
  <w:endnote w:type="continuationSeparator" w:id="0">
    <w:p w14:paraId="58D2A88E" w14:textId="77777777" w:rsidR="00297E36" w:rsidRDefault="00297E3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33D0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8816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F3FA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F7D7AA" w14:textId="77777777" w:rsidR="00297E36" w:rsidRDefault="00297E36" w:rsidP="009139A6">
      <w:r>
        <w:separator/>
      </w:r>
    </w:p>
  </w:footnote>
  <w:footnote w:type="continuationSeparator" w:id="0">
    <w:p w14:paraId="69A31F02" w14:textId="77777777" w:rsidR="00297E36" w:rsidRDefault="00297E3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FA5B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48F2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B4C9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E36"/>
    <w:rsid w:val="000666E0"/>
    <w:rsid w:val="002510B7"/>
    <w:rsid w:val="00297E36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6B794"/>
  <w15:chartTrackingRefBased/>
  <w15:docId w15:val="{9DD43654-DD9E-45CA-82DD-034EAAAA0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97E3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2021-11-26T13:48:00Z</dcterms:created>
  <dcterms:modified xsi:type="dcterms:W3CDTF">2021-11-26T13:49:00Z</dcterms:modified>
</cp:coreProperties>
</file>