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A4637" w14:textId="77777777" w:rsidR="000A290F" w:rsidRDefault="000A290F" w:rsidP="000A290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Michael LUCAS</w:t>
      </w:r>
      <w:r>
        <w:rPr>
          <w:rFonts w:cs="Times New Roman"/>
          <w:szCs w:val="24"/>
          <w:lang w:val="en-GB"/>
        </w:rPr>
        <w:t xml:space="preserve">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fl.1468)</w:t>
      </w:r>
    </w:p>
    <w:p w14:paraId="60A46466" w14:textId="77777777" w:rsidR="000A290F" w:rsidRDefault="000A290F" w:rsidP="000A290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Winchester. Brasier.</w:t>
      </w:r>
    </w:p>
    <w:p w14:paraId="1DAC94A5" w14:textId="77777777" w:rsidR="000A290F" w:rsidRDefault="000A290F" w:rsidP="000A290F">
      <w:pPr>
        <w:pStyle w:val="NoSpacing"/>
        <w:jc w:val="both"/>
        <w:rPr>
          <w:rFonts w:cs="Times New Roman"/>
          <w:szCs w:val="24"/>
          <w:lang w:val="en-GB"/>
        </w:rPr>
      </w:pPr>
    </w:p>
    <w:p w14:paraId="00CF2D86" w14:textId="77777777" w:rsidR="000A290F" w:rsidRDefault="000A290F" w:rsidP="000A290F">
      <w:pPr>
        <w:pStyle w:val="NoSpacing"/>
        <w:jc w:val="both"/>
        <w:rPr>
          <w:rFonts w:cs="Times New Roman"/>
          <w:szCs w:val="24"/>
          <w:lang w:val="en-GB"/>
        </w:rPr>
      </w:pPr>
    </w:p>
    <w:p w14:paraId="27122E45" w14:textId="77777777" w:rsidR="000A290F" w:rsidRDefault="000A290F" w:rsidP="000A290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 xml:space="preserve">John </w:t>
      </w:r>
      <w:proofErr w:type="spellStart"/>
      <w:r>
        <w:rPr>
          <w:rFonts w:cs="Times New Roman"/>
          <w:szCs w:val="24"/>
          <w:lang w:val="en-GB"/>
        </w:rPr>
        <w:t>Quedhampton</w:t>
      </w:r>
      <w:proofErr w:type="spellEnd"/>
      <w:r>
        <w:rPr>
          <w:rFonts w:cs="Times New Roman"/>
          <w:szCs w:val="24"/>
          <w:lang w:val="en-GB"/>
        </w:rPr>
        <w:t>(q.v.) brought a plaint of trespass and taking against him.</w:t>
      </w:r>
    </w:p>
    <w:p w14:paraId="7F85D692" w14:textId="77777777" w:rsidR="000A290F" w:rsidRDefault="000A290F" w:rsidP="000A290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640803">
        <w:rPr>
          <w:rFonts w:cs="Times New Roman"/>
          <w:szCs w:val="24"/>
          <w:lang w:val="en-GB"/>
        </w:rPr>
        <w:t xml:space="preserve">( </w:t>
      </w:r>
      <w:hyperlink r:id="rId6" w:history="1">
        <w:r w:rsidRPr="00640803">
          <w:rPr>
            <w:rStyle w:val="Hyperlink"/>
            <w:rFonts w:cs="Times New Roman"/>
            <w:szCs w:val="24"/>
            <w:lang w:val="en-GB"/>
          </w:rPr>
          <w:t>https://waalt.uh.edu/index.php/CP40/826</w:t>
        </w:r>
      </w:hyperlink>
      <w:r w:rsidRPr="00640803">
        <w:rPr>
          <w:rFonts w:cs="Times New Roman"/>
          <w:szCs w:val="24"/>
          <w:lang w:val="en-GB"/>
        </w:rPr>
        <w:t xml:space="preserve"> )</w:t>
      </w:r>
    </w:p>
    <w:p w14:paraId="4C858BA6" w14:textId="77777777" w:rsidR="000A290F" w:rsidRDefault="000A290F" w:rsidP="000A290F">
      <w:pPr>
        <w:pStyle w:val="NoSpacing"/>
        <w:jc w:val="both"/>
        <w:rPr>
          <w:rFonts w:cs="Times New Roman"/>
          <w:szCs w:val="24"/>
          <w:lang w:val="en-GB"/>
        </w:rPr>
      </w:pPr>
    </w:p>
    <w:p w14:paraId="3A4B310D" w14:textId="77777777" w:rsidR="000A290F" w:rsidRDefault="000A290F" w:rsidP="000A290F">
      <w:pPr>
        <w:pStyle w:val="NoSpacing"/>
        <w:jc w:val="both"/>
        <w:rPr>
          <w:rFonts w:cs="Times New Roman"/>
          <w:szCs w:val="24"/>
          <w:lang w:val="en-GB"/>
        </w:rPr>
      </w:pPr>
    </w:p>
    <w:p w14:paraId="71A5A014" w14:textId="77777777" w:rsidR="000A290F" w:rsidRDefault="000A290F" w:rsidP="000A290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13 January 2024</w:t>
      </w:r>
    </w:p>
    <w:p w14:paraId="4D1CC30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F1C45" w14:textId="77777777" w:rsidR="000A290F" w:rsidRDefault="000A290F" w:rsidP="009139A6">
      <w:r>
        <w:separator/>
      </w:r>
    </w:p>
  </w:endnote>
  <w:endnote w:type="continuationSeparator" w:id="0">
    <w:p w14:paraId="45D8CA07" w14:textId="77777777" w:rsidR="000A290F" w:rsidRDefault="000A29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35B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D09B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36D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DF09E" w14:textId="77777777" w:rsidR="000A290F" w:rsidRDefault="000A290F" w:rsidP="009139A6">
      <w:r>
        <w:separator/>
      </w:r>
    </w:p>
  </w:footnote>
  <w:footnote w:type="continuationSeparator" w:id="0">
    <w:p w14:paraId="49D8C3C5" w14:textId="77777777" w:rsidR="000A290F" w:rsidRDefault="000A29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E41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EB1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AAB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90F"/>
    <w:rsid w:val="000666E0"/>
    <w:rsid w:val="000A290F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CF360"/>
  <w15:chartTrackingRefBased/>
  <w15:docId w15:val="{B84D7111-D9F0-458B-B5C3-B6FCDCCF9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A29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2024-01-14T16:31:00Z</dcterms:created>
  <dcterms:modified xsi:type="dcterms:W3CDTF">2024-01-14T16:31:00Z</dcterms:modified>
</cp:coreProperties>
</file>