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B881B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2312E08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Tunstall, Norfolk. Husbandman.</w:t>
      </w:r>
    </w:p>
    <w:p w14:paraId="33BFA18E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A5845A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D35147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6EE1EFCD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B97199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47EA9A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FDEB3" w14:textId="77777777" w:rsidR="00A21AF8" w:rsidRDefault="00A21AF8" w:rsidP="00A21A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January 2022</w:t>
      </w:r>
    </w:p>
    <w:p w14:paraId="43E6A3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34CD6" w14:textId="77777777" w:rsidR="00A21AF8" w:rsidRDefault="00A21AF8" w:rsidP="009139A6">
      <w:r>
        <w:separator/>
      </w:r>
    </w:p>
  </w:endnote>
  <w:endnote w:type="continuationSeparator" w:id="0">
    <w:p w14:paraId="05860451" w14:textId="77777777" w:rsidR="00A21AF8" w:rsidRDefault="00A21A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66A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EDE7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F21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A004C" w14:textId="77777777" w:rsidR="00A21AF8" w:rsidRDefault="00A21AF8" w:rsidP="009139A6">
      <w:r>
        <w:separator/>
      </w:r>
    </w:p>
  </w:footnote>
  <w:footnote w:type="continuationSeparator" w:id="0">
    <w:p w14:paraId="60B840BD" w14:textId="77777777" w:rsidR="00A21AF8" w:rsidRDefault="00A21A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A1A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0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466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AF8"/>
    <w:rsid w:val="000666E0"/>
    <w:rsid w:val="002510B7"/>
    <w:rsid w:val="005C130B"/>
    <w:rsid w:val="00826F5C"/>
    <w:rsid w:val="009139A6"/>
    <w:rsid w:val="009448BB"/>
    <w:rsid w:val="00A21AF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167C"/>
  <w15:chartTrackingRefBased/>
  <w15:docId w15:val="{F5FAEEE0-4D3F-42E9-A679-3C4594FFB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A21A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2022-01-26T17:32:00Z</dcterms:created>
  <dcterms:modified xsi:type="dcterms:W3CDTF">2022-01-26T17:33:00Z</dcterms:modified>
</cp:coreProperties>
</file>