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C8C91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3C894E20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Tunstall, Norfolk. Husbandman </w:t>
      </w:r>
    </w:p>
    <w:p w14:paraId="7A86E4FB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</w:p>
    <w:p w14:paraId="240B7CB4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</w:p>
    <w:p w14:paraId="67BBC142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28F1DFD6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224ECEE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</w:p>
    <w:p w14:paraId="3DA25EA5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</w:p>
    <w:p w14:paraId="1915C745" w14:textId="77777777" w:rsidR="00EF350A" w:rsidRDefault="00EF350A" w:rsidP="00EF3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4E98DE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CB9B3" w14:textId="77777777" w:rsidR="00EF350A" w:rsidRDefault="00EF350A" w:rsidP="009139A6">
      <w:r>
        <w:separator/>
      </w:r>
    </w:p>
  </w:endnote>
  <w:endnote w:type="continuationSeparator" w:id="0">
    <w:p w14:paraId="3C0939DC" w14:textId="77777777" w:rsidR="00EF350A" w:rsidRDefault="00EF35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2EB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268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996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E3F94" w14:textId="77777777" w:rsidR="00EF350A" w:rsidRDefault="00EF350A" w:rsidP="009139A6">
      <w:r>
        <w:separator/>
      </w:r>
    </w:p>
  </w:footnote>
  <w:footnote w:type="continuationSeparator" w:id="0">
    <w:p w14:paraId="5F61AEAF" w14:textId="77777777" w:rsidR="00EF350A" w:rsidRDefault="00EF35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B8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235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DE9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0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350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32220"/>
  <w15:chartTrackingRefBased/>
  <w15:docId w15:val="{6E7ED30E-A849-4A57-9B9D-A7BD45C1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0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F350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2022-03-22T21:25:00Z</dcterms:created>
  <dcterms:modified xsi:type="dcterms:W3CDTF">2022-03-22T21:25:00Z</dcterms:modified>
</cp:coreProperties>
</file>