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5656" w:rsidRDefault="00AC1A28" w:rsidP="00AC1A28">
      <w:pPr>
        <w:pStyle w:val="NoSpacing"/>
      </w:pPr>
      <w:r>
        <w:rPr>
          <w:u w:val="single"/>
        </w:rPr>
        <w:t>John LUCAS</w:t>
      </w:r>
      <w:r>
        <w:t xml:space="preserve">      (fl.1434</w:t>
      </w:r>
      <w:r w:rsidR="00925656">
        <w:t>-40)</w:t>
      </w:r>
      <w:bookmarkStart w:id="0" w:name="_GoBack"/>
      <w:bookmarkEnd w:id="0"/>
    </w:p>
    <w:p w:rsidR="00AC1A28" w:rsidRDefault="004F387B" w:rsidP="00AC1A28">
      <w:pPr>
        <w:pStyle w:val="NoSpacing"/>
      </w:pPr>
      <w:r>
        <w:t>of Tavistock Abbey.</w:t>
      </w:r>
    </w:p>
    <w:p w:rsidR="00AC1A28" w:rsidRDefault="00AC1A28" w:rsidP="00AC1A28">
      <w:pPr>
        <w:pStyle w:val="NoSpacing"/>
      </w:pPr>
    </w:p>
    <w:p w:rsidR="00AC1A28" w:rsidRDefault="00AC1A28" w:rsidP="00AC1A28">
      <w:pPr>
        <w:pStyle w:val="NoSpacing"/>
      </w:pPr>
    </w:p>
    <w:p w:rsidR="00AC1A28" w:rsidRDefault="00AC1A28" w:rsidP="00AC1A28">
      <w:pPr>
        <w:pStyle w:val="NoSpacing"/>
      </w:pPr>
      <w:r>
        <w:t>18 Dec.1434</w:t>
      </w:r>
      <w:r>
        <w:tab/>
        <w:t xml:space="preserve">He was ordained acolyte in the parish church of </w:t>
      </w:r>
      <w:proofErr w:type="spellStart"/>
      <w:r>
        <w:t>Chudleigh</w:t>
      </w:r>
      <w:proofErr w:type="spellEnd"/>
      <w:r>
        <w:t>, Devon, by the</w:t>
      </w:r>
    </w:p>
    <w:p w:rsidR="00AC1A28" w:rsidRDefault="00AC1A28" w:rsidP="00AC1A28">
      <w:pPr>
        <w:pStyle w:val="NoSpacing"/>
      </w:pPr>
      <w:r>
        <w:tab/>
      </w:r>
      <w:r>
        <w:tab/>
        <w:t>Bishop.</w:t>
      </w:r>
    </w:p>
    <w:p w:rsidR="00AC1A28" w:rsidRDefault="00AC1A28" w:rsidP="00AC1A28">
      <w:pPr>
        <w:pStyle w:val="NoSpacing"/>
      </w:pPr>
      <w:r>
        <w:tab/>
      </w:r>
      <w:r>
        <w:tab/>
        <w:t>(“Register of Edmund Lacy, Bishop of Exeter 1420-55” part 4 p.153)</w:t>
      </w:r>
    </w:p>
    <w:p w:rsidR="004F387B" w:rsidRDefault="004F387B" w:rsidP="00AC1A28">
      <w:pPr>
        <w:pStyle w:val="NoSpacing"/>
      </w:pPr>
      <w:r>
        <w:t>19 Dec.1439</w:t>
      </w:r>
      <w:r>
        <w:tab/>
        <w:t xml:space="preserve">He was ordained subdeacon in </w:t>
      </w:r>
      <w:proofErr w:type="spellStart"/>
      <w:r>
        <w:t>Chudleigh</w:t>
      </w:r>
      <w:proofErr w:type="spellEnd"/>
      <w:r>
        <w:t xml:space="preserve"> Parish Church by the Bishop.</w:t>
      </w:r>
    </w:p>
    <w:p w:rsidR="004F387B" w:rsidRDefault="004F387B" w:rsidP="00AC1A28">
      <w:pPr>
        <w:pStyle w:val="NoSpacing"/>
      </w:pPr>
      <w:r>
        <w:tab/>
      </w:r>
      <w:r>
        <w:tab/>
        <w:t>(ibid.p.174)</w:t>
      </w:r>
    </w:p>
    <w:p w:rsidR="00AC1A28" w:rsidRDefault="003F4C32" w:rsidP="00AC1A28">
      <w:pPr>
        <w:pStyle w:val="NoSpacing"/>
      </w:pPr>
      <w:r>
        <w:t>20 Feb.1440</w:t>
      </w:r>
      <w:r>
        <w:tab/>
        <w:t>He was ordained deacon.   (ibid.p.175)</w:t>
      </w:r>
    </w:p>
    <w:p w:rsidR="00925656" w:rsidRDefault="00925656" w:rsidP="00925656">
      <w:pPr>
        <w:pStyle w:val="NoSpacing"/>
      </w:pPr>
      <w:r>
        <w:t>21 May</w:t>
      </w:r>
      <w:r>
        <w:tab/>
        <w:t xml:space="preserve">He was ordained priest in </w:t>
      </w:r>
      <w:proofErr w:type="spellStart"/>
      <w:r>
        <w:t>Chudleigh</w:t>
      </w:r>
      <w:proofErr w:type="spellEnd"/>
      <w:r>
        <w:t xml:space="preserve"> Parish Church by the Bishop.</w:t>
      </w:r>
    </w:p>
    <w:p w:rsidR="00925656" w:rsidRDefault="00925656" w:rsidP="00925656">
      <w:pPr>
        <w:pStyle w:val="NoSpacing"/>
      </w:pPr>
      <w:r>
        <w:tab/>
      </w:r>
      <w:r>
        <w:tab/>
        <w:t xml:space="preserve">(ibid. </w:t>
      </w:r>
      <w:r>
        <w:t>p.177)</w:t>
      </w:r>
    </w:p>
    <w:p w:rsidR="003F4C32" w:rsidRDefault="003F4C32" w:rsidP="00AC1A28">
      <w:pPr>
        <w:pStyle w:val="NoSpacing"/>
      </w:pPr>
    </w:p>
    <w:p w:rsidR="003F4C32" w:rsidRDefault="003F4C32" w:rsidP="00AC1A28">
      <w:pPr>
        <w:pStyle w:val="NoSpacing"/>
      </w:pPr>
    </w:p>
    <w:p w:rsidR="004F387B" w:rsidRDefault="004F387B" w:rsidP="00AC1A28">
      <w:pPr>
        <w:pStyle w:val="NoSpacing"/>
      </w:pPr>
      <w:r>
        <w:t>25 May 2017</w:t>
      </w:r>
    </w:p>
    <w:p w:rsidR="003F4C32" w:rsidRPr="00FE5B6C" w:rsidRDefault="003F4C32" w:rsidP="00AC1A28">
      <w:pPr>
        <w:pStyle w:val="NoSpacing"/>
      </w:pPr>
      <w:r>
        <w:t>16 June 2017</w:t>
      </w:r>
    </w:p>
    <w:p w:rsidR="006B2F86" w:rsidRPr="00AC1A28" w:rsidRDefault="00E12155" w:rsidP="00E71FC3">
      <w:pPr>
        <w:pStyle w:val="NoSpacing"/>
      </w:pPr>
    </w:p>
    <w:sectPr w:rsidR="006B2F86" w:rsidRPr="00AC1A2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1A28" w:rsidRDefault="00AC1A28" w:rsidP="00E71FC3">
      <w:pPr>
        <w:spacing w:after="0" w:line="240" w:lineRule="auto"/>
      </w:pPr>
      <w:r>
        <w:separator/>
      </w:r>
    </w:p>
  </w:endnote>
  <w:endnote w:type="continuationSeparator" w:id="0">
    <w:p w:rsidR="00AC1A28" w:rsidRDefault="00AC1A2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1A28" w:rsidRDefault="00AC1A28" w:rsidP="00E71FC3">
      <w:pPr>
        <w:spacing w:after="0" w:line="240" w:lineRule="auto"/>
      </w:pPr>
      <w:r>
        <w:separator/>
      </w:r>
    </w:p>
  </w:footnote>
  <w:footnote w:type="continuationSeparator" w:id="0">
    <w:p w:rsidR="00AC1A28" w:rsidRDefault="00AC1A2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A28"/>
    <w:rsid w:val="001A7C09"/>
    <w:rsid w:val="003F4C32"/>
    <w:rsid w:val="004F387B"/>
    <w:rsid w:val="00733BE7"/>
    <w:rsid w:val="00925656"/>
    <w:rsid w:val="00AB52E8"/>
    <w:rsid w:val="00AC1A2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03E8A"/>
  <w15:chartTrackingRefBased/>
  <w15:docId w15:val="{80DE41D9-C4ED-4488-8414-8653212B7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1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6</cp:revision>
  <dcterms:created xsi:type="dcterms:W3CDTF">2016-11-04T15:21:00Z</dcterms:created>
  <dcterms:modified xsi:type="dcterms:W3CDTF">2017-06-27T12:41:00Z</dcterms:modified>
</cp:coreProperties>
</file>