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DC35F" w14:textId="77777777" w:rsidR="007E09BC" w:rsidRDefault="007E09BC" w:rsidP="007E0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LUCAS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6F1D1476" w14:textId="77777777" w:rsidR="007E09BC" w:rsidRDefault="007E09BC" w:rsidP="007E0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Sanderwick</w:t>
      </w:r>
      <w:proofErr w:type="spellEnd"/>
      <w:r>
        <w:rPr>
          <w:rFonts w:cs="Times New Roman"/>
          <w:szCs w:val="24"/>
        </w:rPr>
        <w:t>.</w:t>
      </w:r>
    </w:p>
    <w:p w14:paraId="49A6E3EF" w14:textId="77777777" w:rsidR="007E09BC" w:rsidRDefault="007E09BC" w:rsidP="007E09BC">
      <w:pPr>
        <w:pStyle w:val="NoSpacing"/>
        <w:rPr>
          <w:rFonts w:cs="Times New Roman"/>
          <w:szCs w:val="24"/>
        </w:rPr>
      </w:pPr>
    </w:p>
    <w:p w14:paraId="22832569" w14:textId="77777777" w:rsidR="007E09BC" w:rsidRDefault="007E09BC" w:rsidP="007E09BC">
      <w:pPr>
        <w:pStyle w:val="NoSpacing"/>
        <w:rPr>
          <w:rFonts w:cs="Times New Roman"/>
          <w:szCs w:val="24"/>
        </w:rPr>
      </w:pPr>
    </w:p>
    <w:p w14:paraId="1C3F01F7" w14:textId="77777777" w:rsidR="007E09BC" w:rsidRDefault="007E09BC" w:rsidP="007E0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Jun.</w:t>
      </w:r>
      <w:r>
        <w:rPr>
          <w:rFonts w:cs="Times New Roman"/>
          <w:szCs w:val="24"/>
        </w:rPr>
        <w:tab/>
        <w:t>1439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Frome, Somerset,</w:t>
      </w:r>
    </w:p>
    <w:p w14:paraId="383B2BE2" w14:textId="77777777" w:rsidR="007E09BC" w:rsidRDefault="007E09BC" w:rsidP="007E0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John </w:t>
      </w:r>
      <w:proofErr w:type="spellStart"/>
      <w:r>
        <w:rPr>
          <w:rFonts w:cs="Times New Roman"/>
          <w:szCs w:val="24"/>
        </w:rPr>
        <w:t>Saymore</w:t>
      </w:r>
      <w:proofErr w:type="spellEnd"/>
      <w:r>
        <w:rPr>
          <w:rFonts w:cs="Times New Roman"/>
          <w:szCs w:val="24"/>
        </w:rPr>
        <w:t xml:space="preserve"> of Pery(q.v.).</w:t>
      </w:r>
    </w:p>
    <w:p w14:paraId="510F5E0F" w14:textId="77777777" w:rsidR="007E09BC" w:rsidRDefault="007E09BC" w:rsidP="007E0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4180E">
          <w:rPr>
            <w:rStyle w:val="Hyperlink"/>
            <w:rFonts w:cs="Times New Roman"/>
            <w:szCs w:val="24"/>
          </w:rPr>
          <w:t>https://inquisitionspostmortem.ac.uk/view/inquisition/25-224/225</w:t>
        </w:r>
      </w:hyperlink>
      <w:r>
        <w:rPr>
          <w:rFonts w:cs="Times New Roman"/>
          <w:szCs w:val="24"/>
        </w:rPr>
        <w:t xml:space="preserve"> )</w:t>
      </w:r>
    </w:p>
    <w:p w14:paraId="559840F0" w14:textId="77777777" w:rsidR="007E09BC" w:rsidRDefault="007E09BC" w:rsidP="007E09BC">
      <w:pPr>
        <w:pStyle w:val="NoSpacing"/>
        <w:rPr>
          <w:rFonts w:cs="Times New Roman"/>
          <w:szCs w:val="24"/>
        </w:rPr>
      </w:pPr>
    </w:p>
    <w:p w14:paraId="4D0008B6" w14:textId="77777777" w:rsidR="007E09BC" w:rsidRDefault="007E09BC" w:rsidP="007E09BC">
      <w:pPr>
        <w:pStyle w:val="NoSpacing"/>
        <w:rPr>
          <w:rFonts w:cs="Times New Roman"/>
          <w:szCs w:val="24"/>
        </w:rPr>
      </w:pPr>
    </w:p>
    <w:p w14:paraId="155AF993" w14:textId="77777777" w:rsidR="007E09BC" w:rsidRDefault="007E09BC" w:rsidP="007E0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April 2024</w:t>
      </w:r>
    </w:p>
    <w:p w14:paraId="716327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246B0" w14:textId="77777777" w:rsidR="007E09BC" w:rsidRDefault="007E09BC" w:rsidP="009139A6">
      <w:r>
        <w:separator/>
      </w:r>
    </w:p>
  </w:endnote>
  <w:endnote w:type="continuationSeparator" w:id="0">
    <w:p w14:paraId="26143308" w14:textId="77777777" w:rsidR="007E09BC" w:rsidRDefault="007E09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441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C59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A9A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2100E" w14:textId="77777777" w:rsidR="007E09BC" w:rsidRDefault="007E09BC" w:rsidP="009139A6">
      <w:r>
        <w:separator/>
      </w:r>
    </w:p>
  </w:footnote>
  <w:footnote w:type="continuationSeparator" w:id="0">
    <w:p w14:paraId="1C9E95AA" w14:textId="77777777" w:rsidR="007E09BC" w:rsidRDefault="007E09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2A6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DE0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DC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9BC"/>
    <w:rsid w:val="000666E0"/>
    <w:rsid w:val="002510B7"/>
    <w:rsid w:val="00270799"/>
    <w:rsid w:val="005C130B"/>
    <w:rsid w:val="007E09B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3D58A"/>
  <w15:chartTrackingRefBased/>
  <w15:docId w15:val="{FED61775-4D9B-4773-A6AB-ABD9EE7A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E09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24/22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2024-04-18T20:02:00Z</dcterms:created>
  <dcterms:modified xsi:type="dcterms:W3CDTF">2024-04-18T20:02:00Z</dcterms:modified>
</cp:coreProperties>
</file>