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E44E9" w14:textId="77777777" w:rsidR="00580A98" w:rsidRDefault="00580A98" w:rsidP="00580A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LUCAS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5E69BC6" w14:textId="77777777" w:rsidR="00580A98" w:rsidRDefault="00580A98" w:rsidP="00580A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Kenley, Shropshire.</w:t>
      </w:r>
    </w:p>
    <w:p w14:paraId="5AF2E1F4" w14:textId="77777777" w:rsidR="00580A98" w:rsidRDefault="00580A98" w:rsidP="00580A98">
      <w:pPr>
        <w:pStyle w:val="NoSpacing"/>
        <w:rPr>
          <w:rFonts w:cs="Times New Roman"/>
          <w:szCs w:val="24"/>
        </w:rPr>
      </w:pPr>
    </w:p>
    <w:p w14:paraId="32D3447A" w14:textId="77777777" w:rsidR="00580A98" w:rsidRDefault="00580A98" w:rsidP="00580A98">
      <w:pPr>
        <w:pStyle w:val="NoSpacing"/>
        <w:rPr>
          <w:rFonts w:cs="Times New Roman"/>
          <w:szCs w:val="24"/>
        </w:rPr>
      </w:pPr>
    </w:p>
    <w:p w14:paraId="6DF6D94E" w14:textId="77777777" w:rsidR="00580A98" w:rsidRDefault="00580A98" w:rsidP="00580A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Oct.1483</w:t>
      </w:r>
      <w:r>
        <w:rPr>
          <w:rFonts w:cs="Times New Roman"/>
          <w:szCs w:val="24"/>
        </w:rPr>
        <w:tab/>
        <w:t>He made his Will.</w:t>
      </w:r>
    </w:p>
    <w:p w14:paraId="31FB6F23" w14:textId="77777777" w:rsidR="00580A98" w:rsidRDefault="00580A98" w:rsidP="00580A98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</w:t>
      </w:r>
    </w:p>
    <w:p w14:paraId="15E3577A" w14:textId="77777777" w:rsidR="00580A98" w:rsidRDefault="00580A98" w:rsidP="00580A98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p.351)</w:t>
      </w:r>
    </w:p>
    <w:p w14:paraId="4D9F9AEB" w14:textId="77777777" w:rsidR="00580A98" w:rsidRDefault="00580A98" w:rsidP="00580A98">
      <w:pPr>
        <w:pStyle w:val="NoSpacing"/>
        <w:rPr>
          <w:rFonts w:eastAsia="Times New Roman" w:cs="Times New Roman"/>
          <w:szCs w:val="24"/>
        </w:rPr>
      </w:pPr>
    </w:p>
    <w:p w14:paraId="7F06FAAA" w14:textId="77777777" w:rsidR="00580A98" w:rsidRDefault="00580A98" w:rsidP="00580A98">
      <w:pPr>
        <w:pStyle w:val="NoSpacing"/>
        <w:rPr>
          <w:rFonts w:eastAsia="Times New Roman" w:cs="Times New Roman"/>
          <w:szCs w:val="24"/>
        </w:rPr>
      </w:pPr>
    </w:p>
    <w:p w14:paraId="49CB4F08" w14:textId="77777777" w:rsidR="00580A98" w:rsidRDefault="00580A98" w:rsidP="00580A9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August 2023</w:t>
      </w:r>
    </w:p>
    <w:p w14:paraId="48050C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87567" w14:textId="77777777" w:rsidR="00580A98" w:rsidRDefault="00580A98" w:rsidP="009139A6">
      <w:r>
        <w:separator/>
      </w:r>
    </w:p>
  </w:endnote>
  <w:endnote w:type="continuationSeparator" w:id="0">
    <w:p w14:paraId="22A8EF4D" w14:textId="77777777" w:rsidR="00580A98" w:rsidRDefault="00580A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7A2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41B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D1C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214C5" w14:textId="77777777" w:rsidR="00580A98" w:rsidRDefault="00580A98" w:rsidP="009139A6">
      <w:r>
        <w:separator/>
      </w:r>
    </w:p>
  </w:footnote>
  <w:footnote w:type="continuationSeparator" w:id="0">
    <w:p w14:paraId="2E266A80" w14:textId="77777777" w:rsidR="00580A98" w:rsidRDefault="00580A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87E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936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2DF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A98"/>
    <w:rsid w:val="000666E0"/>
    <w:rsid w:val="002510B7"/>
    <w:rsid w:val="00580A9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29711"/>
  <w15:chartTrackingRefBased/>
  <w15:docId w15:val="{49CF43AA-21D2-453A-94D7-39C8DFD08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2023-08-14T14:30:00Z</dcterms:created>
  <dcterms:modified xsi:type="dcterms:W3CDTF">2023-08-14T14:30:00Z</dcterms:modified>
</cp:coreProperties>
</file>