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8E2" w:rsidRDefault="007118E2" w:rsidP="007118E2">
      <w:pPr>
        <w:pStyle w:val="NoSpacing"/>
      </w:pPr>
      <w:r>
        <w:rPr>
          <w:u w:val="single"/>
        </w:rPr>
        <w:t>John LUCAS</w:t>
      </w:r>
      <w:r>
        <w:t xml:space="preserve">       </w:t>
      </w:r>
      <w:r>
        <w:t>(fl.1450)</w:t>
      </w:r>
    </w:p>
    <w:p w:rsidR="007118E2" w:rsidRDefault="007118E2" w:rsidP="007118E2">
      <w:pPr>
        <w:pStyle w:val="NoSpacing"/>
      </w:pPr>
      <w:r>
        <w:t>of Kenardington, Kent.</w:t>
      </w:r>
      <w:r>
        <w:t xml:space="preserve"> Husbandman.</w:t>
      </w:r>
      <w:bookmarkStart w:id="0" w:name="_GoBack"/>
      <w:bookmarkEnd w:id="0"/>
    </w:p>
    <w:p w:rsidR="007118E2" w:rsidRDefault="007118E2" w:rsidP="007118E2">
      <w:pPr>
        <w:pStyle w:val="NoSpacing"/>
      </w:pPr>
    </w:p>
    <w:p w:rsidR="007118E2" w:rsidRDefault="007118E2" w:rsidP="007118E2">
      <w:pPr>
        <w:pStyle w:val="NoSpacing"/>
      </w:pPr>
    </w:p>
    <w:p w:rsidR="007118E2" w:rsidRDefault="007118E2" w:rsidP="007118E2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7118E2" w:rsidRDefault="007118E2" w:rsidP="007118E2">
      <w:pPr>
        <w:pStyle w:val="NoSpacing"/>
      </w:pPr>
    </w:p>
    <w:p w:rsidR="007118E2" w:rsidRDefault="007118E2" w:rsidP="007118E2">
      <w:pPr>
        <w:pStyle w:val="NoSpacing"/>
      </w:pPr>
    </w:p>
    <w:p w:rsidR="007118E2" w:rsidRDefault="007118E2" w:rsidP="007118E2">
      <w:pPr>
        <w:pStyle w:val="NoSpacing"/>
      </w:pPr>
      <w:r>
        <w:t>3 August 2016</w:t>
      </w:r>
    </w:p>
    <w:p w:rsidR="006B2F86" w:rsidRPr="007118E2" w:rsidRDefault="007118E2" w:rsidP="00E71FC3">
      <w:pPr>
        <w:pStyle w:val="NoSpacing"/>
      </w:pPr>
    </w:p>
    <w:sectPr w:rsidR="006B2F86" w:rsidRPr="007118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8E2" w:rsidRDefault="007118E2" w:rsidP="00E71FC3">
      <w:pPr>
        <w:spacing w:after="0" w:line="240" w:lineRule="auto"/>
      </w:pPr>
      <w:r>
        <w:separator/>
      </w:r>
    </w:p>
  </w:endnote>
  <w:endnote w:type="continuationSeparator" w:id="0">
    <w:p w:rsidR="007118E2" w:rsidRDefault="007118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8E2" w:rsidRDefault="007118E2" w:rsidP="00E71FC3">
      <w:pPr>
        <w:spacing w:after="0" w:line="240" w:lineRule="auto"/>
      </w:pPr>
      <w:r>
        <w:separator/>
      </w:r>
    </w:p>
  </w:footnote>
  <w:footnote w:type="continuationSeparator" w:id="0">
    <w:p w:rsidR="007118E2" w:rsidRDefault="007118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8E2"/>
    <w:rsid w:val="001A7C09"/>
    <w:rsid w:val="007118E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54A75"/>
  <w15:chartTrackingRefBased/>
  <w15:docId w15:val="{9BFF190B-FEB7-4FD1-8F5A-8E3ECAB5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2016-08-03T21:32:00Z</dcterms:created>
  <dcterms:modified xsi:type="dcterms:W3CDTF">2016-08-03T21:33:00Z</dcterms:modified>
</cp:coreProperties>
</file>