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2168C" w14:textId="77777777" w:rsidR="003F760A" w:rsidRDefault="003F760A" w:rsidP="003F76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LUCAS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507CA16" w14:textId="77777777" w:rsidR="003F760A" w:rsidRDefault="003F760A" w:rsidP="003F76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Fesuewith</w:t>
      </w:r>
      <w:proofErr w:type="spellEnd"/>
      <w:r>
        <w:rPr>
          <w:rFonts w:cs="Times New Roman"/>
          <w:szCs w:val="24"/>
        </w:rPr>
        <w:t>, Cornwall. Husbandman.</w:t>
      </w:r>
    </w:p>
    <w:p w14:paraId="16E05D93" w14:textId="77777777" w:rsidR="003F760A" w:rsidRDefault="003F760A" w:rsidP="003F760A">
      <w:pPr>
        <w:pStyle w:val="NoSpacing"/>
        <w:rPr>
          <w:rFonts w:cs="Times New Roman"/>
          <w:szCs w:val="24"/>
        </w:rPr>
      </w:pPr>
    </w:p>
    <w:p w14:paraId="387290FE" w14:textId="77777777" w:rsidR="003F760A" w:rsidRDefault="003F760A" w:rsidP="003F760A">
      <w:pPr>
        <w:pStyle w:val="NoSpacing"/>
        <w:rPr>
          <w:rFonts w:cs="Times New Roman"/>
          <w:szCs w:val="24"/>
        </w:rPr>
      </w:pPr>
    </w:p>
    <w:p w14:paraId="1E3129C8" w14:textId="77777777" w:rsidR="003F760A" w:rsidRDefault="003F760A" w:rsidP="003F76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Alan </w:t>
      </w:r>
      <w:proofErr w:type="spellStart"/>
      <w:r>
        <w:rPr>
          <w:rFonts w:cs="Times New Roman"/>
          <w:szCs w:val="24"/>
        </w:rPr>
        <w:t>Sarres</w:t>
      </w:r>
      <w:proofErr w:type="spellEnd"/>
      <w:r>
        <w:rPr>
          <w:rFonts w:cs="Times New Roman"/>
          <w:szCs w:val="24"/>
        </w:rPr>
        <w:t>(q.v.) brought a plaint of trespass and taking against him and</w:t>
      </w:r>
    </w:p>
    <w:p w14:paraId="5F1C9866" w14:textId="77777777" w:rsidR="003F760A" w:rsidRDefault="003F760A" w:rsidP="003F76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Vyncent of </w:t>
      </w:r>
      <w:proofErr w:type="spellStart"/>
      <w:r>
        <w:rPr>
          <w:rFonts w:cs="Times New Roman"/>
          <w:szCs w:val="24"/>
        </w:rPr>
        <w:t>Calvadnack</w:t>
      </w:r>
      <w:proofErr w:type="spellEnd"/>
      <w:r>
        <w:rPr>
          <w:rFonts w:cs="Times New Roman"/>
          <w:szCs w:val="24"/>
        </w:rPr>
        <w:t>(q.v.).</w:t>
      </w:r>
    </w:p>
    <w:p w14:paraId="670F6A7A" w14:textId="77777777" w:rsidR="003F760A" w:rsidRDefault="003F760A" w:rsidP="003F76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574B9F6" w14:textId="77777777" w:rsidR="003F760A" w:rsidRDefault="003F760A" w:rsidP="003F760A">
      <w:pPr>
        <w:pStyle w:val="NoSpacing"/>
        <w:rPr>
          <w:rFonts w:cs="Times New Roman"/>
          <w:szCs w:val="24"/>
        </w:rPr>
      </w:pPr>
    </w:p>
    <w:p w14:paraId="7A0F04EE" w14:textId="77777777" w:rsidR="003F760A" w:rsidRDefault="003F760A" w:rsidP="003F760A">
      <w:pPr>
        <w:pStyle w:val="NoSpacing"/>
        <w:rPr>
          <w:rFonts w:cs="Times New Roman"/>
          <w:szCs w:val="24"/>
        </w:rPr>
      </w:pPr>
    </w:p>
    <w:p w14:paraId="2D3D1440" w14:textId="77777777" w:rsidR="003F760A" w:rsidRDefault="003F760A" w:rsidP="003F76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p w14:paraId="61F86C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EF436" w14:textId="77777777" w:rsidR="003F760A" w:rsidRDefault="003F760A" w:rsidP="009139A6">
      <w:r>
        <w:separator/>
      </w:r>
    </w:p>
  </w:endnote>
  <w:endnote w:type="continuationSeparator" w:id="0">
    <w:p w14:paraId="43556A82" w14:textId="77777777" w:rsidR="003F760A" w:rsidRDefault="003F76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951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C70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4A9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E59F3" w14:textId="77777777" w:rsidR="003F760A" w:rsidRDefault="003F760A" w:rsidP="009139A6">
      <w:r>
        <w:separator/>
      </w:r>
    </w:p>
  </w:footnote>
  <w:footnote w:type="continuationSeparator" w:id="0">
    <w:p w14:paraId="369C8732" w14:textId="77777777" w:rsidR="003F760A" w:rsidRDefault="003F76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EE4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996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C0A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0A"/>
    <w:rsid w:val="000666E0"/>
    <w:rsid w:val="002510B7"/>
    <w:rsid w:val="00270799"/>
    <w:rsid w:val="003F760A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F3CC0"/>
  <w15:chartTrackingRefBased/>
  <w15:docId w15:val="{CFF7BB8D-5C5A-41DB-8C32-DB6183BF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76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2024-05-26T14:55:00Z</dcterms:created>
  <dcterms:modified xsi:type="dcterms:W3CDTF">2024-05-26T14:56:00Z</dcterms:modified>
</cp:coreProperties>
</file>