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65E70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</w:p>
    <w:p w14:paraId="2561B426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LUCAS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048D7E5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Dartford, Kent. Fuller.</w:t>
      </w:r>
    </w:p>
    <w:p w14:paraId="758F279B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</w:p>
    <w:p w14:paraId="0FEF6716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</w:p>
    <w:p w14:paraId="6E52818B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Rote(q.v.) brought a plaint of debt against him and John </w:t>
      </w:r>
      <w:proofErr w:type="spellStart"/>
      <w:r>
        <w:rPr>
          <w:rFonts w:cs="Times New Roman"/>
          <w:szCs w:val="24"/>
        </w:rPr>
        <w:t>Stanlegh</w:t>
      </w:r>
      <w:proofErr w:type="spellEnd"/>
    </w:p>
    <w:p w14:paraId="6E40A76E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Wilmington(q.v.).</w:t>
      </w:r>
    </w:p>
    <w:p w14:paraId="41642391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9B54E37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</w:p>
    <w:p w14:paraId="7B8653F7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</w:p>
    <w:p w14:paraId="6B502F93" w14:textId="77777777" w:rsidR="001544C0" w:rsidRDefault="001544C0" w:rsidP="001544C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December 2023</w:t>
      </w:r>
    </w:p>
    <w:p w14:paraId="436B31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13A62" w14:textId="77777777" w:rsidR="001544C0" w:rsidRDefault="001544C0" w:rsidP="009139A6">
      <w:r>
        <w:separator/>
      </w:r>
    </w:p>
  </w:endnote>
  <w:endnote w:type="continuationSeparator" w:id="0">
    <w:p w14:paraId="1515A930" w14:textId="77777777" w:rsidR="001544C0" w:rsidRDefault="001544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9B8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48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C9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DA08B" w14:textId="77777777" w:rsidR="001544C0" w:rsidRDefault="001544C0" w:rsidP="009139A6">
      <w:r>
        <w:separator/>
      </w:r>
    </w:p>
  </w:footnote>
  <w:footnote w:type="continuationSeparator" w:id="0">
    <w:p w14:paraId="64EF2CAA" w14:textId="77777777" w:rsidR="001544C0" w:rsidRDefault="001544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5E9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57A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DF7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C0"/>
    <w:rsid w:val="000666E0"/>
    <w:rsid w:val="001544C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BFE1"/>
  <w15:chartTrackingRefBased/>
  <w15:docId w15:val="{39216F68-E15E-47A0-A381-9E7A7705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44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2024-02-16T20:09:00Z</dcterms:created>
  <dcterms:modified xsi:type="dcterms:W3CDTF">2024-02-16T20:09:00Z</dcterms:modified>
</cp:coreProperties>
</file>