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109C0" w:rsidP="00C009D8">
      <w:pPr>
        <w:pStyle w:val="NoSpacing"/>
      </w:pPr>
      <w:r>
        <w:rPr>
          <w:u w:val="single"/>
        </w:rPr>
        <w:t>John LUCAS</w:t>
      </w:r>
      <w:r>
        <w:t xml:space="preserve">     (fl.1467-8)</w:t>
      </w:r>
    </w:p>
    <w:p w:rsidR="001109C0" w:rsidRDefault="001109C0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1109C0" w:rsidRDefault="001109C0" w:rsidP="00C009D8">
      <w:pPr>
        <w:pStyle w:val="NoSpacing"/>
      </w:pPr>
    </w:p>
    <w:p w:rsidR="001109C0" w:rsidRDefault="001109C0" w:rsidP="00C009D8">
      <w:pPr>
        <w:pStyle w:val="NoSpacing"/>
      </w:pPr>
    </w:p>
    <w:p w:rsidR="001109C0" w:rsidRDefault="001109C0" w:rsidP="00C009D8">
      <w:pPr>
        <w:pStyle w:val="NoSpacing"/>
      </w:pPr>
      <w:r>
        <w:t xml:space="preserve">         1467-8</w:t>
      </w:r>
      <w:r>
        <w:tab/>
        <w:t>B.D.  (Alumni Cantab. vol.1 part 3 p.113)</w:t>
      </w:r>
    </w:p>
    <w:p w:rsidR="001109C0" w:rsidRDefault="001109C0" w:rsidP="00C009D8">
      <w:pPr>
        <w:pStyle w:val="NoSpacing"/>
      </w:pPr>
    </w:p>
    <w:p w:rsidR="001109C0" w:rsidRDefault="001109C0" w:rsidP="00C009D8">
      <w:pPr>
        <w:pStyle w:val="NoSpacing"/>
      </w:pPr>
    </w:p>
    <w:p w:rsidR="001109C0" w:rsidRPr="001109C0" w:rsidRDefault="001109C0" w:rsidP="00C009D8">
      <w:pPr>
        <w:pStyle w:val="NoSpacing"/>
        <w:rPr>
          <w:u w:val="single"/>
        </w:rPr>
      </w:pPr>
      <w:r>
        <w:t>25 July 2015</w:t>
      </w:r>
      <w:bookmarkStart w:id="0" w:name="_GoBack"/>
      <w:bookmarkEnd w:id="0"/>
    </w:p>
    <w:sectPr w:rsidR="001109C0" w:rsidRPr="001109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9C0" w:rsidRDefault="001109C0" w:rsidP="00920DE3">
      <w:pPr>
        <w:spacing w:after="0" w:line="240" w:lineRule="auto"/>
      </w:pPr>
      <w:r>
        <w:separator/>
      </w:r>
    </w:p>
  </w:endnote>
  <w:endnote w:type="continuationSeparator" w:id="0">
    <w:p w:rsidR="001109C0" w:rsidRDefault="001109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9C0" w:rsidRDefault="001109C0" w:rsidP="00920DE3">
      <w:pPr>
        <w:spacing w:after="0" w:line="240" w:lineRule="auto"/>
      </w:pPr>
      <w:r>
        <w:separator/>
      </w:r>
    </w:p>
  </w:footnote>
  <w:footnote w:type="continuationSeparator" w:id="0">
    <w:p w:rsidR="001109C0" w:rsidRDefault="001109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9C0"/>
    <w:rsid w:val="001109C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2015-07-25T21:08:00Z</dcterms:created>
  <dcterms:modified xsi:type="dcterms:W3CDTF">2015-07-25T21:09:00Z</dcterms:modified>
</cp:coreProperties>
</file>