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33B4B" w14:textId="77777777" w:rsidR="00195766" w:rsidRPr="00690BA6" w:rsidRDefault="00195766" w:rsidP="0019576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LUCAS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A5694C5" w14:textId="77777777" w:rsidR="00195766" w:rsidRDefault="00195766" w:rsidP="001957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6963252" w14:textId="77777777" w:rsidR="00195766" w:rsidRDefault="00195766" w:rsidP="001957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524B8" w14:textId="77777777" w:rsidR="00195766" w:rsidRDefault="00195766" w:rsidP="001957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E71C6" w14:textId="77777777" w:rsidR="00195766" w:rsidRDefault="00195766" w:rsidP="0019576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31CF84FC" w14:textId="77777777" w:rsidR="00195766" w:rsidRDefault="00195766" w:rsidP="0019576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12D790A" w14:textId="77777777" w:rsidR="00195766" w:rsidRDefault="00195766" w:rsidP="0019576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8891EAB" w14:textId="77777777" w:rsidR="00195766" w:rsidRDefault="00195766" w:rsidP="0019576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F6A5C24" w14:textId="77777777" w:rsidR="00195766" w:rsidRDefault="00195766" w:rsidP="0019576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E5DA419" w14:textId="77777777" w:rsidR="00195766" w:rsidRDefault="00195766" w:rsidP="0019576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9 April 2021</w:t>
      </w:r>
    </w:p>
    <w:p w14:paraId="34CB74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88965" w14:textId="77777777" w:rsidR="00195766" w:rsidRDefault="00195766" w:rsidP="009139A6">
      <w:r>
        <w:separator/>
      </w:r>
    </w:p>
  </w:endnote>
  <w:endnote w:type="continuationSeparator" w:id="0">
    <w:p w14:paraId="458D4EFD" w14:textId="77777777" w:rsidR="00195766" w:rsidRDefault="001957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74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4FE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204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C3481" w14:textId="77777777" w:rsidR="00195766" w:rsidRDefault="00195766" w:rsidP="009139A6">
      <w:r>
        <w:separator/>
      </w:r>
    </w:p>
  </w:footnote>
  <w:footnote w:type="continuationSeparator" w:id="0">
    <w:p w14:paraId="09E48C12" w14:textId="77777777" w:rsidR="00195766" w:rsidRDefault="001957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62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589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DFC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66"/>
    <w:rsid w:val="000666E0"/>
    <w:rsid w:val="0019576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57775"/>
  <w15:chartTrackingRefBased/>
  <w15:docId w15:val="{5292E26A-3AA3-49CE-9301-9A7369A5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2021-05-11T18:29:00Z</dcterms:created>
  <dcterms:modified xsi:type="dcterms:W3CDTF">2021-05-11T18:29:00Z</dcterms:modified>
</cp:coreProperties>
</file>