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D1B61" w14:textId="77777777" w:rsidR="00AD11D8" w:rsidRDefault="00AD11D8" w:rsidP="00AD11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LUCAS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2DD05047" w14:textId="77777777" w:rsidR="00AD11D8" w:rsidRDefault="00AD11D8" w:rsidP="00AD11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A47DE6" w14:textId="77777777" w:rsidR="00AD11D8" w:rsidRDefault="00AD11D8" w:rsidP="00AD11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7EACAE" w14:textId="77777777" w:rsidR="00AD11D8" w:rsidRDefault="00AD11D8" w:rsidP="00AD11D8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Hole of Great Bookham, Surrey(q.v.), John Chambre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Magdalen without </w:t>
      </w:r>
      <w:proofErr w:type="spellStart"/>
      <w:r>
        <w:rPr>
          <w:rFonts w:ascii="Times New Roman" w:hAnsi="Times New Roman" w:cs="Times New Roman"/>
          <w:sz w:val="24"/>
          <w:szCs w:val="24"/>
        </w:rPr>
        <w:t>Aldgate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76B37E07" w14:textId="77777777" w:rsidR="00AD11D8" w:rsidRDefault="00AD11D8" w:rsidP="00AD11D8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Middlesex(q.v.), Peter </w:t>
      </w:r>
      <w:proofErr w:type="spellStart"/>
      <w:r>
        <w:rPr>
          <w:rFonts w:ascii="Times New Roman" w:hAnsi="Times New Roman" w:cs="Times New Roman"/>
          <w:sz w:val="24"/>
          <w:szCs w:val="24"/>
        </w:rPr>
        <w:t>Oker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Mickleham</w:t>
      </w:r>
      <w:proofErr w:type="spellEnd"/>
      <w:r>
        <w:rPr>
          <w:rFonts w:ascii="Times New Roman" w:hAnsi="Times New Roman" w:cs="Times New Roman"/>
          <w:sz w:val="24"/>
          <w:szCs w:val="24"/>
        </w:rPr>
        <w:t>, Surrey(q.v.), and William</w:t>
      </w:r>
    </w:p>
    <w:p w14:paraId="5EF6C52F" w14:textId="77777777" w:rsidR="00AD11D8" w:rsidRDefault="00AD11D8" w:rsidP="00AD11D8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Humfrey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Lingfield(q.v.).</w:t>
      </w:r>
    </w:p>
    <w:p w14:paraId="3BF7729E" w14:textId="77777777" w:rsidR="00AD11D8" w:rsidRDefault="00AD11D8" w:rsidP="00AD11D8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EF4E95F" w14:textId="77777777" w:rsidR="00AD11D8" w:rsidRDefault="00AD11D8" w:rsidP="00AD11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A9B06A" w14:textId="77777777" w:rsidR="00AD11D8" w:rsidRDefault="00AD11D8" w:rsidP="00AD11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E1903F" w14:textId="77777777" w:rsidR="00AD11D8" w:rsidRDefault="00AD11D8" w:rsidP="00AD11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August 2022</w:t>
      </w:r>
    </w:p>
    <w:p w14:paraId="7684CE7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83501" w14:textId="77777777" w:rsidR="00AD11D8" w:rsidRDefault="00AD11D8" w:rsidP="009139A6">
      <w:r>
        <w:separator/>
      </w:r>
    </w:p>
  </w:endnote>
  <w:endnote w:type="continuationSeparator" w:id="0">
    <w:p w14:paraId="3B14AFAE" w14:textId="77777777" w:rsidR="00AD11D8" w:rsidRDefault="00AD11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A10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A49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9C9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0B943" w14:textId="77777777" w:rsidR="00AD11D8" w:rsidRDefault="00AD11D8" w:rsidP="009139A6">
      <w:r>
        <w:separator/>
      </w:r>
    </w:p>
  </w:footnote>
  <w:footnote w:type="continuationSeparator" w:id="0">
    <w:p w14:paraId="70001B45" w14:textId="77777777" w:rsidR="00AD11D8" w:rsidRDefault="00AD11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F8E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1D1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C4D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1D8"/>
    <w:rsid w:val="000666E0"/>
    <w:rsid w:val="002510B7"/>
    <w:rsid w:val="005C130B"/>
    <w:rsid w:val="00826F5C"/>
    <w:rsid w:val="009139A6"/>
    <w:rsid w:val="009448BB"/>
    <w:rsid w:val="00A3176C"/>
    <w:rsid w:val="00AD11D8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E7A32"/>
  <w15:chartTrackingRefBased/>
  <w15:docId w15:val="{C6886CDA-F286-497C-A510-3CB6DCF0C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D11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2022-09-01T09:58:00Z</dcterms:created>
  <dcterms:modified xsi:type="dcterms:W3CDTF">2022-09-01T09:58:00Z</dcterms:modified>
</cp:coreProperties>
</file>