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LUCAS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 Guildhall,</w:t>
      </w: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Harpeden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24-218)</w:t>
      </w:r>
    </w:p>
    <w:p w:rsidR="00E94B29" w:rsidRPr="00E94B29" w:rsidRDefault="00E94B29" w:rsidP="00E94B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Pr="00E94B29">
        <w:rPr>
          <w:rFonts w:ascii="Times New Roman" w:hAnsi="Times New Roman" w:cs="Times New Roman"/>
          <w:sz w:val="24"/>
          <w:szCs w:val="24"/>
        </w:rPr>
        <w:t>4 May1434</w:t>
      </w:r>
      <w:r w:rsidRPr="00E94B29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the Guildhall, London, </w:t>
      </w:r>
    </w:p>
    <w:p w:rsidR="00E94B29" w:rsidRPr="00E94B29" w:rsidRDefault="00E94B29" w:rsidP="00E94B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4B29">
        <w:rPr>
          <w:rFonts w:ascii="Times New Roman" w:hAnsi="Times New Roman" w:cs="Times New Roman"/>
          <w:sz w:val="24"/>
          <w:szCs w:val="24"/>
        </w:rPr>
        <w:tab/>
      </w:r>
      <w:r w:rsidRPr="00E94B29">
        <w:rPr>
          <w:rFonts w:ascii="Times New Roman" w:hAnsi="Times New Roman" w:cs="Times New Roman"/>
          <w:sz w:val="24"/>
          <w:szCs w:val="24"/>
        </w:rPr>
        <w:tab/>
        <w:t xml:space="preserve">into lands of the late Joan </w:t>
      </w:r>
      <w:proofErr w:type="spellStart"/>
      <w:r w:rsidRPr="00E94B29">
        <w:rPr>
          <w:rFonts w:ascii="Times New Roman" w:hAnsi="Times New Roman" w:cs="Times New Roman"/>
          <w:sz w:val="24"/>
          <w:szCs w:val="24"/>
        </w:rPr>
        <w:t>Brounflete</w:t>
      </w:r>
      <w:proofErr w:type="spellEnd"/>
      <w:r w:rsidRPr="00E94B29">
        <w:rPr>
          <w:rFonts w:ascii="Times New Roman" w:hAnsi="Times New Roman" w:cs="Times New Roman"/>
          <w:sz w:val="24"/>
          <w:szCs w:val="24"/>
        </w:rPr>
        <w:t>(q.v.).</w:t>
      </w:r>
    </w:p>
    <w:p w:rsidR="00E94B29" w:rsidRPr="00E94B29" w:rsidRDefault="00E94B29" w:rsidP="00E94B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94B29">
        <w:rPr>
          <w:rFonts w:ascii="Times New Roman" w:hAnsi="Times New Roman" w:cs="Times New Roman"/>
          <w:sz w:val="24"/>
          <w:szCs w:val="24"/>
        </w:rPr>
        <w:tab/>
      </w:r>
      <w:r w:rsidRPr="00E94B29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94B29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E94B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4B2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E94B29">
        <w:rPr>
          <w:rFonts w:ascii="Times New Roman" w:hAnsi="Times New Roman" w:cs="Times New Roman"/>
          <w:sz w:val="24"/>
          <w:szCs w:val="24"/>
        </w:rPr>
        <w:t xml:space="preserve"> 24-249)</w:t>
      </w: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54F9" w:rsidRDefault="00BD54F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2016</w:t>
      </w:r>
    </w:p>
    <w:p w:rsidR="00E94B29" w:rsidRPr="00CE4AB3" w:rsidRDefault="00E94B29" w:rsidP="00BD54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2017</w:t>
      </w:r>
      <w:bookmarkStart w:id="0" w:name="_GoBack"/>
      <w:bookmarkEnd w:id="0"/>
    </w:p>
    <w:p w:rsidR="006B2F86" w:rsidRPr="00BD54F9" w:rsidRDefault="00E94B2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BD54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4F9" w:rsidRDefault="00BD54F9" w:rsidP="00E71FC3">
      <w:pPr>
        <w:spacing w:after="0" w:line="240" w:lineRule="auto"/>
      </w:pPr>
      <w:r>
        <w:separator/>
      </w:r>
    </w:p>
  </w:endnote>
  <w:endnote w:type="continuationSeparator" w:id="0">
    <w:p w:rsidR="00BD54F9" w:rsidRDefault="00BD54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4F9" w:rsidRDefault="00BD54F9" w:rsidP="00E71FC3">
      <w:pPr>
        <w:spacing w:after="0" w:line="240" w:lineRule="auto"/>
      </w:pPr>
      <w:r>
        <w:separator/>
      </w:r>
    </w:p>
  </w:footnote>
  <w:footnote w:type="continuationSeparator" w:id="0">
    <w:p w:rsidR="00BD54F9" w:rsidRDefault="00BD54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F9"/>
    <w:rsid w:val="00AB52E8"/>
    <w:rsid w:val="00B16D3F"/>
    <w:rsid w:val="00BD54F9"/>
    <w:rsid w:val="00E71FC3"/>
    <w:rsid w:val="00E94B2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686AE"/>
  <w15:chartTrackingRefBased/>
  <w15:docId w15:val="{57B19014-04F6-4B1A-BA13-7495A187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2016-05-27T20:44:00Z</dcterms:created>
  <dcterms:modified xsi:type="dcterms:W3CDTF">2017-05-11T08:58:00Z</dcterms:modified>
</cp:coreProperties>
</file>