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EC04C" w14:textId="77777777" w:rsidR="00E9665A" w:rsidRDefault="00E9665A" w:rsidP="00E966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Ethelreda LUCAS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fl.1446)</w:t>
      </w:r>
    </w:p>
    <w:p w14:paraId="63D40D55" w14:textId="77777777" w:rsidR="00E9665A" w:rsidRDefault="00E9665A" w:rsidP="00E966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Holkham, Norfolk.</w:t>
      </w:r>
    </w:p>
    <w:p w14:paraId="59105B1B" w14:textId="77777777" w:rsidR="00E9665A" w:rsidRDefault="00E9665A" w:rsidP="00E9665A">
      <w:pPr>
        <w:pStyle w:val="NoSpacing"/>
        <w:rPr>
          <w:rFonts w:cs="Times New Roman"/>
          <w:szCs w:val="24"/>
        </w:rPr>
      </w:pPr>
    </w:p>
    <w:p w14:paraId="638403DB" w14:textId="77777777" w:rsidR="00E9665A" w:rsidRDefault="00E9665A" w:rsidP="00E9665A">
      <w:pPr>
        <w:pStyle w:val="NoSpacing"/>
        <w:rPr>
          <w:rFonts w:cs="Times New Roman"/>
          <w:szCs w:val="24"/>
        </w:rPr>
      </w:pPr>
    </w:p>
    <w:p w14:paraId="5A94DBB9" w14:textId="77777777" w:rsidR="00E9665A" w:rsidRDefault="00E9665A" w:rsidP="00E966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Thomas(q.v.).</w:t>
      </w:r>
    </w:p>
    <w:p w14:paraId="1BBE2904" w14:textId="77777777" w:rsidR="00E9665A" w:rsidRPr="00AE04B5" w:rsidRDefault="00E9665A" w:rsidP="00E9665A">
      <w:pPr>
        <w:pStyle w:val="NoSpacing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 xml:space="preserve">(“An Essay Towards a Topographical History of the County of Norfolk” Francis </w:t>
      </w:r>
      <w:proofErr w:type="spellStart"/>
      <w:r w:rsidRPr="00AE04B5">
        <w:rPr>
          <w:rFonts w:cs="Times New Roman"/>
          <w:szCs w:val="24"/>
        </w:rPr>
        <w:t>Blomefield</w:t>
      </w:r>
      <w:proofErr w:type="spellEnd"/>
    </w:p>
    <w:p w14:paraId="69384C00" w14:textId="77777777" w:rsidR="00E9665A" w:rsidRDefault="00E9665A" w:rsidP="00E9665A">
      <w:pPr>
        <w:pStyle w:val="NoSpacing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9 pp.525-7)</w:t>
      </w:r>
    </w:p>
    <w:p w14:paraId="2FC89C21" w14:textId="77777777" w:rsidR="00E9665A" w:rsidRDefault="00E9665A" w:rsidP="00E966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Daughter:   Elizabeth.   (ibid.)</w:t>
      </w:r>
    </w:p>
    <w:p w14:paraId="3E1A68B1" w14:textId="77777777" w:rsidR="00E9665A" w:rsidRDefault="00E9665A" w:rsidP="00E9665A">
      <w:pPr>
        <w:pStyle w:val="NoSpacing"/>
        <w:rPr>
          <w:rFonts w:cs="Times New Roman"/>
          <w:szCs w:val="24"/>
        </w:rPr>
      </w:pPr>
    </w:p>
    <w:p w14:paraId="162F2BD0" w14:textId="77777777" w:rsidR="00E9665A" w:rsidRDefault="00E9665A" w:rsidP="00E9665A">
      <w:pPr>
        <w:pStyle w:val="NoSpacing"/>
        <w:rPr>
          <w:rFonts w:cs="Times New Roman"/>
          <w:szCs w:val="24"/>
        </w:rPr>
      </w:pPr>
    </w:p>
    <w:p w14:paraId="2AB0986A" w14:textId="77777777" w:rsidR="00E9665A" w:rsidRDefault="00E9665A" w:rsidP="00E966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Feb.1446</w:t>
      </w:r>
      <w:r>
        <w:rPr>
          <w:rFonts w:cs="Times New Roman"/>
          <w:szCs w:val="24"/>
        </w:rPr>
        <w:tab/>
        <w:t>Thomas made his Will.   (ibid.)</w:t>
      </w:r>
    </w:p>
    <w:p w14:paraId="53D3E9C8" w14:textId="77777777" w:rsidR="00E9665A" w:rsidRDefault="00E9665A" w:rsidP="00E9665A">
      <w:pPr>
        <w:pStyle w:val="NoSpacing"/>
        <w:rPr>
          <w:rFonts w:cs="Times New Roman"/>
          <w:szCs w:val="24"/>
        </w:rPr>
      </w:pPr>
    </w:p>
    <w:p w14:paraId="03BC7E3E" w14:textId="77777777" w:rsidR="00E9665A" w:rsidRDefault="00E9665A" w:rsidP="00E9665A">
      <w:pPr>
        <w:pStyle w:val="NoSpacing"/>
        <w:rPr>
          <w:rFonts w:cs="Times New Roman"/>
          <w:szCs w:val="24"/>
        </w:rPr>
      </w:pPr>
    </w:p>
    <w:p w14:paraId="7143C92B" w14:textId="77777777" w:rsidR="00E9665A" w:rsidRDefault="00E9665A" w:rsidP="00E966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April 2024</w:t>
      </w:r>
    </w:p>
    <w:p w14:paraId="1E61921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B5996" w14:textId="77777777" w:rsidR="00E9665A" w:rsidRDefault="00E9665A" w:rsidP="009139A6">
      <w:r>
        <w:separator/>
      </w:r>
    </w:p>
  </w:endnote>
  <w:endnote w:type="continuationSeparator" w:id="0">
    <w:p w14:paraId="6ECA4337" w14:textId="77777777" w:rsidR="00E9665A" w:rsidRDefault="00E9665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00B1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DAEC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E6F0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61024" w14:textId="77777777" w:rsidR="00E9665A" w:rsidRDefault="00E9665A" w:rsidP="009139A6">
      <w:r>
        <w:separator/>
      </w:r>
    </w:p>
  </w:footnote>
  <w:footnote w:type="continuationSeparator" w:id="0">
    <w:p w14:paraId="6284CC1A" w14:textId="77777777" w:rsidR="00E9665A" w:rsidRDefault="00E9665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0F56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6903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CB43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65A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9665A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1AC47"/>
  <w15:chartTrackingRefBased/>
  <w15:docId w15:val="{B8CE3D22-6F50-459C-A3D0-6555FB6F8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2024-04-05T19:05:00Z</dcterms:created>
  <dcterms:modified xsi:type="dcterms:W3CDTF">2024-04-05T19:06:00Z</dcterms:modified>
</cp:coreProperties>
</file>