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D603F" w14:textId="0A5F0B4F" w:rsidR="006B2F86" w:rsidRDefault="000F6832" w:rsidP="00E71FC3">
      <w:pPr>
        <w:pStyle w:val="NoSpacing"/>
      </w:pPr>
      <w:r>
        <w:rPr>
          <w:u w:val="single"/>
        </w:rPr>
        <w:t>Alice LUCAS</w:t>
      </w:r>
      <w:r>
        <w:t xml:space="preserve">   </w:t>
      </w:r>
      <w:proofErr w:type="gramStart"/>
      <w:r>
        <w:t xml:space="preserve">   (</w:t>
      </w:r>
      <w:proofErr w:type="gramEnd"/>
      <w:r>
        <w:t>fl.1477)</w:t>
      </w:r>
    </w:p>
    <w:p w14:paraId="7B4193A9" w14:textId="59A099AB" w:rsidR="000F6832" w:rsidRDefault="000F6832" w:rsidP="00E71FC3">
      <w:pPr>
        <w:pStyle w:val="NoSpacing"/>
      </w:pPr>
      <w:r>
        <w:t>of Canterbury.</w:t>
      </w:r>
    </w:p>
    <w:p w14:paraId="013428D1" w14:textId="490E786C" w:rsidR="000F6832" w:rsidRDefault="000F6832" w:rsidP="00E71FC3">
      <w:pPr>
        <w:pStyle w:val="NoSpacing"/>
      </w:pPr>
    </w:p>
    <w:p w14:paraId="4B2E9E4D" w14:textId="567BD7D2" w:rsidR="000F6832" w:rsidRDefault="000F6832" w:rsidP="00E71FC3">
      <w:pPr>
        <w:pStyle w:val="NoSpacing"/>
      </w:pPr>
    </w:p>
    <w:p w14:paraId="68138A0C" w14:textId="5C412C6D" w:rsidR="000F6832" w:rsidRDefault="000F6832" w:rsidP="00E71FC3">
      <w:pPr>
        <w:pStyle w:val="NoSpacing"/>
      </w:pPr>
      <w:r>
        <w:t>Daughter of Richard Lucas(q.v.).   (Cowper p.107)</w:t>
      </w:r>
    </w:p>
    <w:p w14:paraId="4B522AE9" w14:textId="5A71808B" w:rsidR="000F6832" w:rsidRDefault="000F6832" w:rsidP="00E71FC3">
      <w:pPr>
        <w:pStyle w:val="NoSpacing"/>
      </w:pPr>
      <w:r>
        <w:t>= (fl.1477) Laurence Byker, brewer(q.v.).   (ibid.)</w:t>
      </w:r>
    </w:p>
    <w:p w14:paraId="4F5D3D3F" w14:textId="4703712E" w:rsidR="000F6832" w:rsidRDefault="000F6832" w:rsidP="00E71FC3">
      <w:pPr>
        <w:pStyle w:val="NoSpacing"/>
      </w:pPr>
    </w:p>
    <w:p w14:paraId="6A19BCA3" w14:textId="7866ABA1" w:rsidR="000F6832" w:rsidRDefault="000F6832" w:rsidP="00E71FC3">
      <w:pPr>
        <w:pStyle w:val="NoSpacing"/>
      </w:pPr>
    </w:p>
    <w:p w14:paraId="15D32758" w14:textId="215793BE" w:rsidR="000F6832" w:rsidRPr="000F6832" w:rsidRDefault="000F6832" w:rsidP="00E71FC3">
      <w:pPr>
        <w:pStyle w:val="NoSpacing"/>
      </w:pPr>
      <w:r>
        <w:t>6 August 2018</w:t>
      </w:r>
      <w:bookmarkStart w:id="0" w:name="_GoBack"/>
      <w:bookmarkEnd w:id="0"/>
    </w:p>
    <w:sectPr w:rsidR="000F6832" w:rsidRPr="000F68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7B04F" w14:textId="77777777" w:rsidR="000F6832" w:rsidRDefault="000F6832" w:rsidP="00E71FC3">
      <w:pPr>
        <w:spacing w:after="0" w:line="240" w:lineRule="auto"/>
      </w:pPr>
      <w:r>
        <w:separator/>
      </w:r>
    </w:p>
  </w:endnote>
  <w:endnote w:type="continuationSeparator" w:id="0">
    <w:p w14:paraId="4598F0CE" w14:textId="77777777" w:rsidR="000F6832" w:rsidRDefault="000F68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1A1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2196C" w14:textId="77777777" w:rsidR="000F6832" w:rsidRDefault="000F6832" w:rsidP="00E71FC3">
      <w:pPr>
        <w:spacing w:after="0" w:line="240" w:lineRule="auto"/>
      </w:pPr>
      <w:r>
        <w:separator/>
      </w:r>
    </w:p>
  </w:footnote>
  <w:footnote w:type="continuationSeparator" w:id="0">
    <w:p w14:paraId="1B3FDE2C" w14:textId="77777777" w:rsidR="000F6832" w:rsidRDefault="000F68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832"/>
    <w:rsid w:val="000F683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8EE4"/>
  <w15:chartTrackingRefBased/>
  <w15:docId w15:val="{79D5B2ED-724B-4753-A544-87EAF52D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2018-08-06T20:44:00Z</dcterms:created>
  <dcterms:modified xsi:type="dcterms:W3CDTF">2018-08-06T20:49:00Z</dcterms:modified>
</cp:coreProperties>
</file>