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A1A" w:rsidRDefault="00303A1A" w:rsidP="00303A1A">
      <w:pPr>
        <w:pStyle w:val="NoSpacing"/>
      </w:pPr>
      <w:r>
        <w:rPr>
          <w:u w:val="single"/>
        </w:rPr>
        <w:t>Agnes LUCAS</w:t>
      </w:r>
      <w:r>
        <w:t xml:space="preserve">        (fl.1465)</w:t>
      </w:r>
    </w:p>
    <w:p w:rsidR="00303A1A" w:rsidRDefault="00303A1A" w:rsidP="00303A1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Kenarton</w:t>
      </w:r>
      <w:proofErr w:type="spellEnd"/>
      <w:r>
        <w:t>, Kent.</w:t>
      </w:r>
    </w:p>
    <w:p w:rsidR="00303A1A" w:rsidRDefault="00303A1A" w:rsidP="00303A1A">
      <w:pPr>
        <w:pStyle w:val="NoSpacing"/>
      </w:pPr>
    </w:p>
    <w:p w:rsidR="00303A1A" w:rsidRDefault="00303A1A" w:rsidP="00303A1A">
      <w:pPr>
        <w:pStyle w:val="NoSpacing"/>
      </w:pPr>
    </w:p>
    <w:p w:rsidR="00303A1A" w:rsidRDefault="00303A1A" w:rsidP="00303A1A">
      <w:pPr>
        <w:pStyle w:val="NoSpacing"/>
      </w:pPr>
      <w:r>
        <w:tab/>
        <w:t>1465</w:t>
      </w:r>
      <w:r>
        <w:tab/>
        <w:t>She made her Will.  (Plomer p.306)</w:t>
      </w:r>
    </w:p>
    <w:p w:rsidR="00303A1A" w:rsidRDefault="00303A1A" w:rsidP="00303A1A">
      <w:pPr>
        <w:pStyle w:val="NoSpacing"/>
      </w:pPr>
    </w:p>
    <w:p w:rsidR="00303A1A" w:rsidRDefault="00303A1A" w:rsidP="00303A1A">
      <w:pPr>
        <w:pStyle w:val="NoSpacing"/>
      </w:pPr>
    </w:p>
    <w:p w:rsidR="00303A1A" w:rsidRDefault="00303A1A" w:rsidP="00303A1A">
      <w:pPr>
        <w:pStyle w:val="NoSpacing"/>
      </w:pPr>
      <w:r>
        <w:t>11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A1A" w:rsidRDefault="00303A1A" w:rsidP="00920DE3">
      <w:pPr>
        <w:spacing w:after="0" w:line="240" w:lineRule="auto"/>
      </w:pPr>
      <w:r>
        <w:separator/>
      </w:r>
    </w:p>
  </w:endnote>
  <w:endnote w:type="continuationSeparator" w:id="0">
    <w:p w:rsidR="00303A1A" w:rsidRDefault="00303A1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A1A" w:rsidRDefault="00303A1A" w:rsidP="00920DE3">
      <w:pPr>
        <w:spacing w:after="0" w:line="240" w:lineRule="auto"/>
      </w:pPr>
      <w:r>
        <w:separator/>
      </w:r>
    </w:p>
  </w:footnote>
  <w:footnote w:type="continuationSeparator" w:id="0">
    <w:p w:rsidR="00303A1A" w:rsidRDefault="00303A1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A1A"/>
    <w:rsid w:val="00120749"/>
    <w:rsid w:val="00303A1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2015-09-07T21:31:00Z</dcterms:created>
  <dcterms:modified xsi:type="dcterms:W3CDTF">2015-09-07T21:32:00Z</dcterms:modified>
</cp:coreProperties>
</file>