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15C" w:rsidRDefault="0070715C" w:rsidP="0070715C">
      <w:pPr>
        <w:pStyle w:val="NoSpacing"/>
      </w:pPr>
      <w:r>
        <w:rPr>
          <w:u w:val="single"/>
        </w:rPr>
        <w:t>William LONGE</w:t>
      </w:r>
      <w:r>
        <w:t xml:space="preserve">      </w:t>
      </w:r>
      <w:r>
        <w:t>(fl.1450)</w:t>
      </w:r>
    </w:p>
    <w:p w:rsidR="0070715C" w:rsidRDefault="0070715C" w:rsidP="0070715C">
      <w:pPr>
        <w:pStyle w:val="NoSpacing"/>
      </w:pPr>
      <w:r>
        <w:t>of Totynggr</w:t>
      </w:r>
      <w:r>
        <w:t xml:space="preserve">avenyng, Surrey. </w:t>
      </w:r>
      <w:bookmarkStart w:id="0" w:name="_GoBack"/>
      <w:bookmarkEnd w:id="0"/>
    </w:p>
    <w:p w:rsidR="0070715C" w:rsidRDefault="0070715C" w:rsidP="0070715C">
      <w:pPr>
        <w:pStyle w:val="NoSpacing"/>
      </w:pPr>
    </w:p>
    <w:p w:rsidR="0070715C" w:rsidRDefault="0070715C" w:rsidP="0070715C">
      <w:pPr>
        <w:pStyle w:val="NoSpacing"/>
      </w:pPr>
    </w:p>
    <w:p w:rsidR="0070715C" w:rsidRDefault="0070715C" w:rsidP="0070715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70715C" w:rsidRDefault="0070715C" w:rsidP="0070715C">
      <w:pPr>
        <w:pStyle w:val="NoSpacing"/>
      </w:pPr>
    </w:p>
    <w:p w:rsidR="0070715C" w:rsidRDefault="0070715C" w:rsidP="0070715C">
      <w:pPr>
        <w:pStyle w:val="NoSpacing"/>
      </w:pPr>
    </w:p>
    <w:p w:rsidR="0070715C" w:rsidRDefault="0070715C" w:rsidP="0070715C">
      <w:pPr>
        <w:pStyle w:val="NoSpacing"/>
      </w:pPr>
      <w:r>
        <w:t>31 August 2016</w:t>
      </w:r>
    </w:p>
    <w:p w:rsidR="006B2F86" w:rsidRPr="0070715C" w:rsidRDefault="0070715C" w:rsidP="00E71FC3">
      <w:pPr>
        <w:pStyle w:val="NoSpacing"/>
      </w:pPr>
    </w:p>
    <w:sectPr w:rsidR="006B2F86" w:rsidRPr="007071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15C" w:rsidRDefault="0070715C" w:rsidP="00E71FC3">
      <w:pPr>
        <w:spacing w:after="0" w:line="240" w:lineRule="auto"/>
      </w:pPr>
      <w:r>
        <w:separator/>
      </w:r>
    </w:p>
  </w:endnote>
  <w:endnote w:type="continuationSeparator" w:id="0">
    <w:p w:rsidR="0070715C" w:rsidRDefault="007071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15C" w:rsidRDefault="0070715C" w:rsidP="00E71FC3">
      <w:pPr>
        <w:spacing w:after="0" w:line="240" w:lineRule="auto"/>
      </w:pPr>
      <w:r>
        <w:separator/>
      </w:r>
    </w:p>
  </w:footnote>
  <w:footnote w:type="continuationSeparator" w:id="0">
    <w:p w:rsidR="0070715C" w:rsidRDefault="007071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5C"/>
    <w:rsid w:val="001A7C09"/>
    <w:rsid w:val="0070715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7BE7"/>
  <w15:chartTrackingRefBased/>
  <w15:docId w15:val="{8D746E0B-D002-4F54-8212-3157D5E2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2016-08-31T20:09:00Z</dcterms:created>
  <dcterms:modified xsi:type="dcterms:W3CDTF">2016-08-31T20:15:00Z</dcterms:modified>
</cp:coreProperties>
</file>