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834" w:rsidRDefault="00AC3834" w:rsidP="00AC38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LONGE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C3834" w:rsidRDefault="00AC3834" w:rsidP="00AC38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Ipswich, Suffolk. Notary.</w:t>
      </w:r>
    </w:p>
    <w:p w:rsidR="00AC3834" w:rsidRDefault="00AC3834" w:rsidP="00AC3834">
      <w:pPr>
        <w:rPr>
          <w:rFonts w:ascii="Times New Roman" w:hAnsi="Times New Roman" w:cs="Times New Roman"/>
        </w:rPr>
      </w:pPr>
    </w:p>
    <w:p w:rsidR="00AC3834" w:rsidRDefault="00AC3834" w:rsidP="00AC3834">
      <w:pPr>
        <w:rPr>
          <w:rFonts w:ascii="Times New Roman" w:hAnsi="Times New Roman" w:cs="Times New Roman"/>
        </w:rPr>
      </w:pPr>
    </w:p>
    <w:p w:rsidR="00AC3834" w:rsidRDefault="00AC3834" w:rsidP="00AC38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Buxton(q.v.) brought a plaint of debt against him and 24 others.</w:t>
      </w:r>
    </w:p>
    <w:p w:rsidR="00AC3834" w:rsidRDefault="00AC3834" w:rsidP="00AC38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AC3834" w:rsidRDefault="00AC3834" w:rsidP="00AC3834">
      <w:pPr>
        <w:rPr>
          <w:rFonts w:ascii="Times New Roman" w:hAnsi="Times New Roman" w:cs="Times New Roman"/>
        </w:rPr>
      </w:pPr>
    </w:p>
    <w:p w:rsidR="00AC3834" w:rsidRDefault="00AC3834" w:rsidP="00AC3834">
      <w:pPr>
        <w:rPr>
          <w:rFonts w:ascii="Times New Roman" w:hAnsi="Times New Roman" w:cs="Times New Roman"/>
        </w:rPr>
      </w:pPr>
    </w:p>
    <w:p w:rsidR="00AC3834" w:rsidRDefault="00AC3834" w:rsidP="00AC38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May 2017</w:t>
      </w:r>
    </w:p>
    <w:p w:rsidR="006B2F86" w:rsidRPr="00E71FC3" w:rsidRDefault="00AC383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834" w:rsidRDefault="00AC3834" w:rsidP="00E71FC3">
      <w:r>
        <w:separator/>
      </w:r>
    </w:p>
  </w:endnote>
  <w:endnote w:type="continuationSeparator" w:id="0">
    <w:p w:rsidR="00AC3834" w:rsidRDefault="00AC383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834" w:rsidRDefault="00AC3834" w:rsidP="00E71FC3">
      <w:r>
        <w:separator/>
      </w:r>
    </w:p>
  </w:footnote>
  <w:footnote w:type="continuationSeparator" w:id="0">
    <w:p w:rsidR="00AC3834" w:rsidRDefault="00AC383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34"/>
    <w:rsid w:val="001A7C09"/>
    <w:rsid w:val="00577BD5"/>
    <w:rsid w:val="00656CBA"/>
    <w:rsid w:val="006A1F77"/>
    <w:rsid w:val="00733BE7"/>
    <w:rsid w:val="00AB52E8"/>
    <w:rsid w:val="00AC3834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CDA2FF-BF90-44D0-8F7B-96814762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C383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2017-05-17T19:37:00Z</dcterms:created>
  <dcterms:modified xsi:type="dcterms:W3CDTF">2017-05-17T19:38:00Z</dcterms:modified>
</cp:coreProperties>
</file>