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92A8E" w14:textId="77777777" w:rsidR="00664325" w:rsidRDefault="00664325" w:rsidP="006643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LONGE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6AE2563C" w14:textId="77777777" w:rsidR="00664325" w:rsidRDefault="00664325" w:rsidP="00664325">
      <w:pPr>
        <w:pStyle w:val="NoSpacing"/>
        <w:rPr>
          <w:rFonts w:cs="Times New Roman"/>
          <w:szCs w:val="24"/>
        </w:rPr>
      </w:pPr>
    </w:p>
    <w:p w14:paraId="08133509" w14:textId="77777777" w:rsidR="00664325" w:rsidRDefault="00664325" w:rsidP="00664325">
      <w:pPr>
        <w:pStyle w:val="NoSpacing"/>
        <w:rPr>
          <w:rFonts w:cs="Times New Roman"/>
          <w:szCs w:val="24"/>
        </w:rPr>
      </w:pPr>
    </w:p>
    <w:p w14:paraId="63E649D9" w14:textId="77777777" w:rsidR="00664325" w:rsidRDefault="00664325" w:rsidP="006643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Hertford into lands</w:t>
      </w:r>
    </w:p>
    <w:p w14:paraId="14ABF0C9" w14:textId="77777777" w:rsidR="00664325" w:rsidRDefault="00664325" w:rsidP="0066432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John Leventhorpe(q.v.).</w:t>
      </w:r>
    </w:p>
    <w:p w14:paraId="23411887" w14:textId="77777777" w:rsidR="00664325" w:rsidRDefault="00664325" w:rsidP="0066432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356ADCA" w14:textId="77777777" w:rsidR="00664325" w:rsidRDefault="00664325" w:rsidP="0066432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pp.130-1)</w:t>
      </w:r>
    </w:p>
    <w:p w14:paraId="7F55E171" w14:textId="77777777" w:rsidR="00664325" w:rsidRDefault="00664325" w:rsidP="00664325">
      <w:pPr>
        <w:pStyle w:val="NoSpacing"/>
        <w:rPr>
          <w:rFonts w:eastAsia="Times New Roman" w:cs="Times New Roman"/>
          <w:szCs w:val="24"/>
        </w:rPr>
      </w:pPr>
    </w:p>
    <w:p w14:paraId="1CB69BB2" w14:textId="77777777" w:rsidR="00664325" w:rsidRDefault="00664325" w:rsidP="00664325">
      <w:pPr>
        <w:pStyle w:val="NoSpacing"/>
        <w:rPr>
          <w:rFonts w:eastAsia="Times New Roman" w:cs="Times New Roman"/>
          <w:szCs w:val="24"/>
        </w:rPr>
      </w:pPr>
    </w:p>
    <w:p w14:paraId="247FC805" w14:textId="77777777" w:rsidR="00664325" w:rsidRDefault="00664325" w:rsidP="0066432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 October 2023</w:t>
      </w:r>
    </w:p>
    <w:p w14:paraId="119618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D1F5C" w14:textId="77777777" w:rsidR="00664325" w:rsidRDefault="00664325" w:rsidP="009139A6">
      <w:r>
        <w:separator/>
      </w:r>
    </w:p>
  </w:endnote>
  <w:endnote w:type="continuationSeparator" w:id="0">
    <w:p w14:paraId="2E5244C4" w14:textId="77777777" w:rsidR="00664325" w:rsidRDefault="006643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C47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594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EF9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FF9DB" w14:textId="77777777" w:rsidR="00664325" w:rsidRDefault="00664325" w:rsidP="009139A6">
      <w:r>
        <w:separator/>
      </w:r>
    </w:p>
  </w:footnote>
  <w:footnote w:type="continuationSeparator" w:id="0">
    <w:p w14:paraId="69955836" w14:textId="77777777" w:rsidR="00664325" w:rsidRDefault="006643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4D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79A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05F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25"/>
    <w:rsid w:val="000666E0"/>
    <w:rsid w:val="002510B7"/>
    <w:rsid w:val="005C130B"/>
    <w:rsid w:val="0066432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EB400"/>
  <w15:chartTrackingRefBased/>
  <w15:docId w15:val="{F9EFE3AB-B908-4662-A242-DDA66492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2023-10-03T18:22:00Z</dcterms:created>
  <dcterms:modified xsi:type="dcterms:W3CDTF">2023-10-03T18:23:00Z</dcterms:modified>
</cp:coreProperties>
</file>